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D86618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D86618">
        <w:rPr>
          <w:b/>
          <w:color w:val="548DD4"/>
          <w:lang w:val="el-GR"/>
        </w:rPr>
        <w:instrText xml:space="preserve"> </w:instrText>
      </w:r>
      <w:r w:rsidR="000E2FA1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0E2FA1" w:rsidRPr="00D86618">
        <w:rPr>
          <w:b/>
          <w:color w:val="548DD4"/>
          <w:lang w:val="el-GR"/>
        </w:rPr>
        <w:t>24 Ιανουαρίου 2019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0E2FA1">
        <w:rPr>
          <w:b/>
        </w:rPr>
      </w:r>
      <w:r>
        <w:rPr>
          <w:b/>
        </w:rPr>
        <w:fldChar w:fldCharType="separate"/>
      </w:r>
      <w:r w:rsidR="000E2FA1" w:rsidRPr="00D86618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0E2FA1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0E2FA1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0E2FA1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0E2FA1">
        <w:rPr>
          <w:b/>
          <w:bCs/>
          <w:color w:val="548DD4"/>
        </w:rPr>
        <w:t>1105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0E2FA1">
        <w:rPr>
          <w:b/>
        </w:rPr>
      </w:r>
      <w:r>
        <w:rPr>
          <w:b/>
        </w:rPr>
        <w:fldChar w:fldCharType="separate"/>
      </w:r>
      <w:r w:rsidR="000E2FA1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0E2FA1">
        <w:rPr>
          <w:b/>
        </w:rPr>
      </w:r>
      <w:r>
        <w:rPr>
          <w:b/>
        </w:rPr>
        <w:fldChar w:fldCharType="separate"/>
      </w:r>
      <w:r w:rsidR="000E2FA1">
        <w:rPr>
          <w:b/>
        </w:rPr>
        <w:t> </w:t>
      </w:r>
      <w:r w:rsidR="000E2FA1">
        <w:rPr>
          <w:b/>
        </w:rPr>
        <w:t> </w:t>
      </w:r>
      <w:r w:rsidR="000E2FA1">
        <w:rPr>
          <w:b/>
        </w:rPr>
        <w:t> </w:t>
      </w:r>
      <w:r w:rsidR="000E2FA1">
        <w:rPr>
          <w:b/>
        </w:rPr>
        <w:t> </w:t>
      </w:r>
      <w:r w:rsidR="000E2FA1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0E2FA1">
              <w:t>Φρ</w:t>
            </w:r>
            <w:proofErr w:type="spellEnd"/>
            <w:r w:rsidR="000E2FA1">
              <w:t xml:space="preserve">. </w:t>
            </w:r>
            <w:proofErr w:type="spellStart"/>
            <w:r w:rsidR="000E2FA1">
              <w:t>Παπαχρηστίδη</w:t>
            </w:r>
            <w:proofErr w:type="spellEnd"/>
            <w:r w:rsidR="000E2FA1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E2FA1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0E2FA1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0E2FA1">
              <w:rPr>
                <w:b/>
                <w:lang w:val="en-US"/>
              </w:rPr>
              <w:t>Απαζίδου</w:t>
            </w:r>
            <w:proofErr w:type="spellEnd"/>
            <w:r w:rsidR="000E2FA1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E2FA1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E2FA1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E2FA1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0E2FA1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0E2FA1" w:rsidP="009B1632">
            <w:pPr>
              <w:rPr>
                <w:b/>
                <w:bCs/>
                <w:sz w:val="22"/>
                <w:lang w:val="en-US"/>
              </w:rPr>
            </w:pPr>
            <w:proofErr w:type="spellStart"/>
            <w:r>
              <w:rPr>
                <w:b/>
                <w:bCs/>
                <w:sz w:val="22"/>
                <w:lang w:val="en-US"/>
              </w:rPr>
              <w:t>Τα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μέλη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της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Οικονομικής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Επιτροπής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του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0E2FA1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0E2FA1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D86618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0E2FA1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0E2FA1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0E2FA1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0E2FA1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0E2FA1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0E2FA1">
        <w:rPr>
          <w:b/>
          <w:bCs/>
          <w:color w:val="1F497D"/>
          <w:lang w:val="el-GR"/>
        </w:rPr>
        <w:t>28-01-2019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0E2FA1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0E2FA1">
        <w:rPr>
          <w:b/>
          <w:bCs/>
          <w:color w:val="1F497D"/>
          <w:lang w:val="el-GR"/>
        </w:rPr>
        <w:t>Δευτέρα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0E2FA1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0E2FA1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D86618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0E2FA1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0E2FA1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D86618">
              <w:rPr>
                <w:lang w:val="el-GR"/>
              </w:rPr>
              <w:t>1η Αναμόρφωση προϋπολογισμού Δήμου Παγγαίου οικ. έτους 2019</w:t>
            </w:r>
          </w:p>
          <w:p w:rsidR="00D86618" w:rsidRPr="00D86618" w:rsidRDefault="00D86618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0E2FA1" w:rsidRPr="00D86618" w:rsidTr="00B9414C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E2FA1" w:rsidRPr="00A34B98" w:rsidRDefault="000E2FA1" w:rsidP="00B9414C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0E2FA1" w:rsidRDefault="000E2FA1" w:rsidP="00D8661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D86618">
              <w:rPr>
                <w:lang w:val="el-GR"/>
              </w:rPr>
              <w:t>Τροποποίηση του τμήματος του «Ολοκληρωμένου Πλαισίου Δράσης (ΟΠΔ) που αφορά τον Δήμο Παγγαίου έτους 2019» και υποβολή του στο Δημοτικό Συμβούλιο</w:t>
            </w:r>
          </w:p>
          <w:p w:rsidR="00D86618" w:rsidRPr="00D86618" w:rsidRDefault="00D86618" w:rsidP="00D8661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0E2FA1" w:rsidRPr="00D86618" w:rsidTr="00B9414C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E2FA1" w:rsidRPr="00A34B98" w:rsidRDefault="000E2FA1" w:rsidP="00B9414C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0E2FA1" w:rsidRDefault="000E2FA1" w:rsidP="00D8661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D86618">
              <w:rPr>
                <w:lang w:val="el-GR"/>
              </w:rPr>
              <w:t xml:space="preserve">Ανάκληση της </w:t>
            </w:r>
            <w:proofErr w:type="spellStart"/>
            <w:r w:rsidRPr="00D86618">
              <w:rPr>
                <w:lang w:val="el-GR"/>
              </w:rPr>
              <w:t>αριθμ</w:t>
            </w:r>
            <w:proofErr w:type="spellEnd"/>
            <w:r w:rsidRPr="00D86618">
              <w:rPr>
                <w:lang w:val="el-GR"/>
              </w:rPr>
              <w:t xml:space="preserve">. 389/2018 (Συγκρότηση Επιτροπής Αξιολόγησης Ενστάσεων διαδικασιών σύναψης δημοσίων συμβάσεων, για το έτος 2019) απόφασης της Οικονομικής Επιτροπής </w:t>
            </w:r>
          </w:p>
          <w:p w:rsidR="00D86618" w:rsidRPr="00D86618" w:rsidRDefault="00D86618" w:rsidP="00D8661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0E2FA1" w:rsidRPr="00D86618" w:rsidTr="00B9414C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E2FA1" w:rsidRPr="00A34B98" w:rsidRDefault="000E2FA1" w:rsidP="00B9414C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0E2FA1" w:rsidRDefault="000E2FA1" w:rsidP="00D8661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D86618">
              <w:rPr>
                <w:lang w:val="el-GR"/>
              </w:rPr>
              <w:t>Συγκρότηση Επιτροπής Αξιολόγησης Ενστάσεων διαδικασιών σύναψης δημοσίων συμβάσεων, για το έτος 2019</w:t>
            </w:r>
          </w:p>
          <w:p w:rsidR="00D86618" w:rsidRPr="00D86618" w:rsidRDefault="00D86618" w:rsidP="00D8661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D86618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2FA1" w:rsidRDefault="000E2FA1" w:rsidP="003A0925">
      <w:r>
        <w:separator/>
      </w:r>
    </w:p>
  </w:endnote>
  <w:endnote w:type="continuationSeparator" w:id="1">
    <w:p w:rsidR="000E2FA1" w:rsidRDefault="000E2FA1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2FA1" w:rsidRDefault="000E2FA1" w:rsidP="003A0925">
      <w:r>
        <w:separator/>
      </w:r>
    </w:p>
  </w:footnote>
  <w:footnote w:type="continuationSeparator" w:id="1">
    <w:p w:rsidR="000E2FA1" w:rsidRDefault="000E2FA1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6618"/>
    <w:rsid w:val="00000AD3"/>
    <w:rsid w:val="000122E6"/>
    <w:rsid w:val="0002122D"/>
    <w:rsid w:val="00030FA4"/>
    <w:rsid w:val="00032D7F"/>
    <w:rsid w:val="00082992"/>
    <w:rsid w:val="000C150B"/>
    <w:rsid w:val="000E2FA1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86618"/>
    <w:rsid w:val="00DD70DE"/>
    <w:rsid w:val="00DF7E92"/>
    <w:rsid w:val="00E06A31"/>
    <w:rsid w:val="00E20081"/>
    <w:rsid w:val="00E64740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1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prosklisi_oikonomikis.dot</Template>
  <TotalTime>0</TotalTime>
  <Pages>1</Pages>
  <Words>252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2019-01-24T12:33:00Z</cp:lastPrinted>
  <dcterms:created xsi:type="dcterms:W3CDTF">2019-01-24T12:33:00Z</dcterms:created>
  <dcterms:modified xsi:type="dcterms:W3CDTF">2019-01-24T12:33:00Z</dcterms:modified>
</cp:coreProperties>
</file>