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D6467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1D6467">
        <w:rPr>
          <w:b/>
          <w:color w:val="548DD4"/>
          <w:lang w:val="el-GR"/>
        </w:rPr>
        <w:instrText xml:space="preserve"> </w:instrText>
      </w:r>
      <w:r w:rsidR="00AD779E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AD779E" w:rsidRPr="001D6467">
        <w:rPr>
          <w:b/>
          <w:color w:val="548DD4"/>
          <w:lang w:val="el-GR"/>
        </w:rPr>
        <w:t>9 Νοεμβρίου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AD779E">
        <w:rPr>
          <w:b/>
        </w:rPr>
      </w:r>
      <w:r>
        <w:rPr>
          <w:b/>
        </w:rPr>
        <w:fldChar w:fldCharType="separate"/>
      </w:r>
      <w:r w:rsidR="00AD779E" w:rsidRPr="001D6467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AD779E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AD779E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AD779E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AD779E">
        <w:rPr>
          <w:b/>
          <w:bCs/>
          <w:color w:val="548DD4"/>
        </w:rPr>
        <w:t>23089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D779E">
        <w:rPr>
          <w:b/>
        </w:rPr>
      </w:r>
      <w:r>
        <w:rPr>
          <w:b/>
        </w:rPr>
        <w:fldChar w:fldCharType="separate"/>
      </w:r>
      <w:r w:rsidR="00AD779E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AD779E">
        <w:rPr>
          <w:b/>
        </w:rPr>
      </w:r>
      <w:r>
        <w:rPr>
          <w:b/>
        </w:rPr>
        <w:fldChar w:fldCharType="separate"/>
      </w:r>
      <w:r w:rsidR="00AD779E">
        <w:rPr>
          <w:b/>
        </w:rPr>
        <w:t> </w:t>
      </w:r>
      <w:r w:rsidR="00AD779E">
        <w:rPr>
          <w:b/>
        </w:rPr>
        <w:t> </w:t>
      </w:r>
      <w:r w:rsidR="00AD779E">
        <w:rPr>
          <w:b/>
        </w:rPr>
        <w:t> </w:t>
      </w:r>
      <w:r w:rsidR="00AD779E">
        <w:rPr>
          <w:b/>
        </w:rPr>
        <w:t> </w:t>
      </w:r>
      <w:r w:rsidR="00AD779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AD779E">
              <w:t>Φρ</w:t>
            </w:r>
            <w:proofErr w:type="spellEnd"/>
            <w:r w:rsidR="00AD779E">
              <w:t xml:space="preserve">. </w:t>
            </w:r>
            <w:proofErr w:type="spellStart"/>
            <w:r w:rsidR="00AD779E">
              <w:t>Παπαχρηστίδη</w:t>
            </w:r>
            <w:proofErr w:type="spellEnd"/>
            <w:r w:rsidR="00AD779E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D779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AD779E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AD779E">
              <w:rPr>
                <w:b/>
                <w:lang w:val="en-US"/>
              </w:rPr>
              <w:t>Απαζίδου</w:t>
            </w:r>
            <w:proofErr w:type="spellEnd"/>
            <w:r w:rsidR="00AD779E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D779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D779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AD779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AD779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AD779E" w:rsidP="009B1632">
            <w:pPr>
              <w:rPr>
                <w:b/>
                <w:bCs/>
                <w:sz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lang w:val="en-US"/>
              </w:rPr>
              <w:t>Τα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μέλη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της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Οικονομικής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Επιτροπής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του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AD779E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AD779E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1D6467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AD779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D779E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AD779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AD779E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AD779E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AD779E">
        <w:rPr>
          <w:b/>
          <w:bCs/>
          <w:color w:val="1F497D"/>
          <w:lang w:val="el-GR"/>
        </w:rPr>
        <w:t>13-11-2018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D779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D779E">
        <w:rPr>
          <w:b/>
          <w:bCs/>
          <w:color w:val="1F497D"/>
          <w:lang w:val="el-GR"/>
        </w:rPr>
        <w:t>Τρίτη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AD779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AD779E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1D6467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AD779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AD779E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D6467">
              <w:rPr>
                <w:lang w:val="el-GR"/>
              </w:rPr>
              <w:t>Αποδοχή χρηματοδότησης - 45η Αναμόρφωση προϋπολογισμού Δήμου Παγγαίου οικ. έτους 2018</w:t>
            </w:r>
          </w:p>
          <w:p w:rsidR="001D6467" w:rsidRPr="001D6467" w:rsidRDefault="001D6467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AD779E" w:rsidRPr="001D6467" w:rsidTr="00D60C7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D779E" w:rsidRPr="00A34B98" w:rsidRDefault="00AD779E" w:rsidP="00D60C7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AD779E" w:rsidRDefault="00AD779E" w:rsidP="00D60C77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D6467">
              <w:rPr>
                <w:lang w:val="el-GR"/>
              </w:rPr>
              <w:t>46η Αναμόρφωση προϋπολογισμού Δήμου Παγγαίου οικ. έτους 2018</w:t>
            </w:r>
          </w:p>
          <w:p w:rsidR="001D6467" w:rsidRPr="001D6467" w:rsidRDefault="001D6467" w:rsidP="00D60C77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AD779E" w:rsidRPr="001D6467" w:rsidTr="00D60C7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D779E" w:rsidRPr="00A34B98" w:rsidRDefault="00AD779E" w:rsidP="00D60C7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AD779E" w:rsidRDefault="00AD779E" w:rsidP="00D60C77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D6467">
              <w:rPr>
                <w:lang w:val="el-GR"/>
              </w:rPr>
              <w:t>47η Αναμόρφωση προϋπολογισμού Δήμου Παγγαίου οικ. έτους 2018</w:t>
            </w:r>
          </w:p>
          <w:p w:rsidR="001D6467" w:rsidRPr="001D6467" w:rsidRDefault="001D6467" w:rsidP="00D60C77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1D6467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79E" w:rsidRDefault="00AD779E" w:rsidP="003A0925">
      <w:r>
        <w:separator/>
      </w:r>
    </w:p>
  </w:endnote>
  <w:endnote w:type="continuationSeparator" w:id="1">
    <w:p w:rsidR="00AD779E" w:rsidRDefault="00AD779E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79E" w:rsidRDefault="00AD779E" w:rsidP="003A0925">
      <w:r>
        <w:separator/>
      </w:r>
    </w:p>
  </w:footnote>
  <w:footnote w:type="continuationSeparator" w:id="1">
    <w:p w:rsidR="00AD779E" w:rsidRDefault="00AD779E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467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D6467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AD779E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2EB9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prosklisi_oikonomikis.dot</Template>
  <TotalTime>0</TotalTime>
  <Pages>1</Pages>
  <Words>209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2018-11-09T12:09:00Z</dcterms:created>
  <dcterms:modified xsi:type="dcterms:W3CDTF">2018-11-09T12:09:00Z</dcterms:modified>
</cp:coreProperties>
</file>