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A77750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A77750">
        <w:rPr>
          <w:b/>
          <w:color w:val="548DD4"/>
          <w:lang w:val="el-GR"/>
        </w:rPr>
        <w:instrText xml:space="preserve"> </w:instrText>
      </w:r>
      <w:r w:rsidR="00AE1616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AE1616" w:rsidRPr="00A77750">
        <w:rPr>
          <w:b/>
          <w:color w:val="548DD4"/>
          <w:lang w:val="el-GR"/>
        </w:rPr>
        <w:t>18 Οκτωβρίου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AE1616">
        <w:rPr>
          <w:b/>
        </w:rPr>
      </w:r>
      <w:r>
        <w:rPr>
          <w:b/>
        </w:rPr>
        <w:fldChar w:fldCharType="separate"/>
      </w:r>
      <w:r w:rsidR="00AE1616" w:rsidRPr="00A77750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AE1616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AE1616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AE1616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AE1616">
        <w:rPr>
          <w:b/>
          <w:bCs/>
          <w:color w:val="548DD4"/>
        </w:rPr>
        <w:t>20934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E1616">
        <w:rPr>
          <w:b/>
        </w:rPr>
      </w:r>
      <w:r>
        <w:rPr>
          <w:b/>
        </w:rPr>
        <w:fldChar w:fldCharType="separate"/>
      </w:r>
      <w:r w:rsidR="00AE1616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E1616">
        <w:rPr>
          <w:b/>
        </w:rPr>
      </w:r>
      <w:r>
        <w:rPr>
          <w:b/>
        </w:rPr>
        <w:fldChar w:fldCharType="separate"/>
      </w:r>
      <w:r w:rsidR="00AE1616">
        <w:rPr>
          <w:b/>
        </w:rPr>
        <w:t> </w:t>
      </w:r>
      <w:r w:rsidR="00AE1616">
        <w:rPr>
          <w:b/>
        </w:rPr>
        <w:t> </w:t>
      </w:r>
      <w:r w:rsidR="00AE1616">
        <w:rPr>
          <w:b/>
        </w:rPr>
        <w:t> </w:t>
      </w:r>
      <w:r w:rsidR="00AE1616">
        <w:rPr>
          <w:b/>
        </w:rPr>
        <w:t> </w:t>
      </w:r>
      <w:r w:rsidR="00AE1616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AE1616">
              <w:t>Φρ</w:t>
            </w:r>
            <w:proofErr w:type="spellEnd"/>
            <w:r w:rsidR="00AE1616">
              <w:t xml:space="preserve">. </w:t>
            </w:r>
            <w:proofErr w:type="spellStart"/>
            <w:r w:rsidR="00AE1616">
              <w:t>Παπαχρηστίδη</w:t>
            </w:r>
            <w:proofErr w:type="spellEnd"/>
            <w:r w:rsidR="00AE1616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E1616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AE1616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AE1616">
              <w:rPr>
                <w:b/>
                <w:lang w:val="en-US"/>
              </w:rPr>
              <w:t>Απαζίδου</w:t>
            </w:r>
            <w:proofErr w:type="spellEnd"/>
            <w:r w:rsidR="00AE1616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E1616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E1616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E1616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A77750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AE1616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A77750" w:rsidRDefault="00AE1616" w:rsidP="009B1632">
            <w:pPr>
              <w:rPr>
                <w:b/>
                <w:bCs/>
                <w:sz w:val="22"/>
                <w:lang w:val="el-GR"/>
              </w:rPr>
            </w:pPr>
            <w:r w:rsidRPr="00A77750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A77750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AE1616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AE1616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A77750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AE1616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E1616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AE1616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E1616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AE1616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AE1616">
        <w:rPr>
          <w:b/>
          <w:bCs/>
          <w:color w:val="1F497D"/>
          <w:lang w:val="el-GR"/>
        </w:rPr>
        <w:t>22-10-2018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E1616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E1616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E1616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E1616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A77750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AE1616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AE1616" w:rsidP="007B606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77750">
              <w:rPr>
                <w:lang w:val="el-GR"/>
              </w:rPr>
              <w:t>42η Αναμόρφωση προϋπολογισμού Δήμου Παγγαίου οικ. έτους 2018</w:t>
            </w:r>
          </w:p>
          <w:p w:rsidR="00A77750" w:rsidRPr="00A77750" w:rsidRDefault="00A77750" w:rsidP="007B6062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bookmarkEnd w:id="20"/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>Υποβολή στο Δημοτικό Συμβούλιο της Έκθεσης Εσόδων – Εξόδων Γ΄ τριμήνου οικ. έτους 2018 για τον έλεγχο υλοποίησης του προϋπολογισμού του Δήμου Παγγαίου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Σύνταξη του </w:t>
            </w:r>
            <w:proofErr w:type="spellStart"/>
            <w:r w:rsidRPr="00A77750">
              <w:rPr>
                <w:lang w:val="el-GR"/>
              </w:rPr>
              <w:t>΄΄Ολοκληρωμένου</w:t>
            </w:r>
            <w:proofErr w:type="spellEnd"/>
            <w:r w:rsidRPr="00A77750">
              <w:rPr>
                <w:lang w:val="el-GR"/>
              </w:rPr>
              <w:t xml:space="preserve"> Πλαισίου Δράσης (ΟΠΔ) Δήμου Παγγαίου έτους 2019΄΄ και υποβολή του στο Δημοτικό Συμβούλιο 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>Σύνταξη σχεδίου Προϋπολογισμού του Δήμου Παγγαίου οικονομικού έτους 2019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Έγκριση πρακτικού διαγωνισμού του έργου </w:t>
            </w:r>
            <w:proofErr w:type="spellStart"/>
            <w:r w:rsidRPr="00A77750">
              <w:rPr>
                <w:lang w:val="el-GR"/>
              </w:rPr>
              <w:t>΄΄ΒΕΛΤΙΩΣΗ</w:t>
            </w:r>
            <w:proofErr w:type="spellEnd"/>
            <w:r w:rsidRPr="00A77750">
              <w:rPr>
                <w:lang w:val="el-GR"/>
              </w:rPr>
              <w:t xml:space="preserve"> ΚΑΙ ΓΕΝΙΚΗ ΑΝΑΒΑΘΜΙΣΗ 2ου ΔΗΜΟΤΙΚΟΥ ΣΧΟΛΕΙΟΥ ΕΛΕΥΘΕΡΟΥΠΟΛΗΣ΄΄ 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έγκρισης Πρακτικού Αποσφράγισης Δικαιολογητικών Κατακύρωσης για την επιλογή αναδόχου για την κατασκευή του έργου με τίτλο </w:t>
            </w:r>
            <w:proofErr w:type="spellStart"/>
            <w:r w:rsidRPr="00A77750">
              <w:rPr>
                <w:lang w:val="el-GR"/>
              </w:rPr>
              <w:t>΄΄ΠΑΡΕΜΒΑΣΕΙΣ</w:t>
            </w:r>
            <w:proofErr w:type="spellEnd"/>
            <w:r w:rsidRPr="00A77750">
              <w:rPr>
                <w:lang w:val="el-GR"/>
              </w:rPr>
              <w:t xml:space="preserve"> ΕΠΙΣΚΕΥΩΝ ΣΤΑ ΔΗΜΟΤΙΚΑ ΙΑΤΡΕΙΑ ΓΕΩΡΓΙΑΝΗΣ ΚΑΙ Ν. ΠΕΡΑΜΟΥ ΤΟΥ ΔΗΜΟΥ ΠΑΓΓΑΙΟΥ΄΄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έγκρισης της εισήγησης της Διευθύνουσας Υπηρεσίας αναφορικά με τα ευρήματα ελέγχου για το έργο </w:t>
            </w:r>
            <w:proofErr w:type="spellStart"/>
            <w:r w:rsidRPr="00A77750">
              <w:rPr>
                <w:lang w:val="el-GR"/>
              </w:rPr>
              <w:t>΄΄ΕΓΚΑΤΑΣΤΑΣΗ</w:t>
            </w:r>
            <w:proofErr w:type="spellEnd"/>
            <w:r w:rsidRPr="00A77750">
              <w:rPr>
                <w:lang w:val="el-GR"/>
              </w:rPr>
              <w:t xml:space="preserve"> ΕΠΕΞΕΡΓΑΣΙΑΣ ΛΥΜΑΤΩΝ ΔΗΜΟΥ ΠΑΓΓΑΙΟΥ΄΄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>Περί έγκρισης πρακτικών αποσφράγισης δικαιολογητικών συμμετοχής &amp; οικονομικών προσφορών για την επιλογή αναδόχου για την εκτέλεση της προμήθειας με τίτλο «ΠΡΟΜΗΘΕΙΑ ΚΑΥΣΙΜΩΝ &amp; ΛΙΠΑΝΤΙΚΩΝ»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παράτασης της σύμβασης για το Τμήμα 1 της προμήθειας με τίτλο «ΠΡΟΜΗΘΕΙΑ ΕΙΔΩΝ ΠΑΝΤΟΠΩΛΕΙΟΥ» (αρ. </w:t>
            </w:r>
            <w:proofErr w:type="spellStart"/>
            <w:r w:rsidRPr="00A77750">
              <w:rPr>
                <w:lang w:val="el-GR"/>
              </w:rPr>
              <w:t>μελ</w:t>
            </w:r>
            <w:proofErr w:type="spellEnd"/>
            <w:r w:rsidRPr="00A77750">
              <w:rPr>
                <w:lang w:val="el-GR"/>
              </w:rPr>
              <w:t>. 1054/2017) με την ΚΩΝΣΤΑΝΤΙΝΟΣ ΔΑΓΚΟΥΛΗΣ ΚΑΙ ΣΙΑ ΕΕ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παράτασης της σύμβασης για το Τμήμα 2 της προμήθειας με τίτλο «ΠΡΟΜΗΘΕΙΑ ΕΙΔΩΝ ΠΑΝΤΟΠΩΛΕΙΟΥ» (αρ. </w:t>
            </w:r>
            <w:proofErr w:type="spellStart"/>
            <w:r w:rsidRPr="00A77750">
              <w:rPr>
                <w:lang w:val="el-GR"/>
              </w:rPr>
              <w:t>μελ</w:t>
            </w:r>
            <w:proofErr w:type="spellEnd"/>
            <w:r w:rsidRPr="00A77750">
              <w:rPr>
                <w:lang w:val="el-GR"/>
              </w:rPr>
              <w:t>. 1054/2017) με τον ΖΗΣΙΜΟΥ ΓΕΩΡΓΙΟ ΠΑΥΛΟ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A77750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παράτασης της σύμβασης για το Τμήμα 4 της προμήθειας με τίτλο «ΠΡΟΜΗΘΕΙΑ ΕΙΔΩΝ ΠΑΝΤΟΠΩΛΕΙΟΥ» (αρ. </w:t>
            </w:r>
            <w:proofErr w:type="spellStart"/>
            <w:r w:rsidRPr="00A77750">
              <w:rPr>
                <w:lang w:val="el-GR"/>
              </w:rPr>
              <w:t>μελ</w:t>
            </w:r>
            <w:proofErr w:type="spellEnd"/>
            <w:r w:rsidRPr="00A77750">
              <w:rPr>
                <w:lang w:val="el-GR"/>
              </w:rPr>
              <w:t>. 1054/2017) με την ΑΦΟΙ Α. ΜΟΥΡΟΠΟΥΛΟΥ ΟΕ</w:t>
            </w:r>
          </w:p>
          <w:p w:rsidR="00A77750" w:rsidRPr="00A77750" w:rsidRDefault="00A77750" w:rsidP="00A77750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E1616" w:rsidRPr="007B6062" w:rsidTr="005E151A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E1616" w:rsidRPr="00A34B98" w:rsidRDefault="00AE1616" w:rsidP="005E151A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AE1616" w:rsidRDefault="00AE1616" w:rsidP="005E151A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77750">
              <w:rPr>
                <w:lang w:val="el-GR"/>
              </w:rPr>
              <w:t xml:space="preserve">Περί άσκησης ενδίκου βοηθήματος της έφεσης κατά της </w:t>
            </w:r>
            <w:proofErr w:type="spellStart"/>
            <w:r w:rsidRPr="00A77750">
              <w:rPr>
                <w:lang w:val="el-GR"/>
              </w:rPr>
              <w:t>αριθμ</w:t>
            </w:r>
            <w:proofErr w:type="spellEnd"/>
            <w:r w:rsidRPr="00A77750">
              <w:rPr>
                <w:lang w:val="el-GR"/>
              </w:rPr>
              <w:t xml:space="preserve">. </w:t>
            </w:r>
            <w:r>
              <w:rPr>
                <w:lang w:val="en-US"/>
              </w:rPr>
              <w:t xml:space="preserve">2/2017 </w:t>
            </w:r>
            <w:proofErr w:type="spellStart"/>
            <w:r>
              <w:rPr>
                <w:lang w:val="en-US"/>
              </w:rPr>
              <w:t>Απόφασης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του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Ειρηνοδικείου</w:t>
            </w:r>
            <w:proofErr w:type="spellEnd"/>
            <w:r>
              <w:rPr>
                <w:lang w:val="en-US"/>
              </w:rPr>
              <w:t xml:space="preserve"> Παγγαίου</w:t>
            </w:r>
          </w:p>
          <w:p w:rsidR="00AE1616" w:rsidRPr="007B6062" w:rsidRDefault="00AE1616" w:rsidP="005E151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616" w:rsidRDefault="00AE1616" w:rsidP="003A0925">
      <w:r>
        <w:separator/>
      </w:r>
    </w:p>
  </w:endnote>
  <w:endnote w:type="continuationSeparator" w:id="1">
    <w:p w:rsidR="00AE1616" w:rsidRDefault="00AE1616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616" w:rsidRDefault="00AE1616" w:rsidP="003A0925">
      <w:r>
        <w:separator/>
      </w:r>
    </w:p>
  </w:footnote>
  <w:footnote w:type="continuationSeparator" w:id="1">
    <w:p w:rsidR="00AE1616" w:rsidRDefault="00AE1616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750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255DB"/>
    <w:rsid w:val="0093647F"/>
    <w:rsid w:val="00965F53"/>
    <w:rsid w:val="00997808"/>
    <w:rsid w:val="009B1632"/>
    <w:rsid w:val="009E7921"/>
    <w:rsid w:val="00A047E3"/>
    <w:rsid w:val="00A34B98"/>
    <w:rsid w:val="00A47F6C"/>
    <w:rsid w:val="00A77750"/>
    <w:rsid w:val="00A91C7B"/>
    <w:rsid w:val="00AA03DB"/>
    <w:rsid w:val="00AD31FA"/>
    <w:rsid w:val="00AD4337"/>
    <w:rsid w:val="00AE1616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prosklisi_oikonomikis.dot</Template>
  <TotalTime>0</TotalTime>
  <Pages>2</Pages>
  <Words>447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2018-10-22T08:26:00Z</cp:lastPrinted>
  <dcterms:created xsi:type="dcterms:W3CDTF">2018-10-22T08:33:00Z</dcterms:created>
  <dcterms:modified xsi:type="dcterms:W3CDTF">2018-10-22T08:33:00Z</dcterms:modified>
</cp:coreProperties>
</file>