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9EC" w:rsidRPr="00720E3C" w:rsidRDefault="00ED5E85">
      <w:pPr>
        <w:pStyle w:val="3"/>
        <w:jc w:val="left"/>
        <w:rPr>
          <w:rFonts w:asciiTheme="minorHAnsi" w:hAnsiTheme="minorHAnsi" w:cstheme="minorHAnsi"/>
          <w:b w:val="0"/>
          <w:sz w:val="22"/>
          <w:szCs w:val="22"/>
        </w:rPr>
      </w:pPr>
      <w:r>
        <w:rPr>
          <w:rFonts w:asciiTheme="minorHAnsi" w:hAnsiTheme="minorHAnsi" w:cstheme="minorHAnsi"/>
          <w:b w:val="0"/>
          <w:noProof/>
          <w:sz w:val="22"/>
          <w:szCs w:val="22"/>
        </w:rPr>
        <w:pict>
          <v:rect id="_x0000_s1027" style="position:absolute;margin-left:-18pt;margin-top:-59.35pt;width:549pt;height:774pt;z-index:251657728" filled="f"/>
        </w:pict>
      </w:r>
    </w:p>
    <w:p w:rsidR="00C759EC" w:rsidRPr="00720E3C" w:rsidRDefault="00C759EC">
      <w:pPr>
        <w:pStyle w:val="3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ΥΠΕΥΘΥΝΗ ΔΗΛΩΣΗ</w:t>
      </w:r>
    </w:p>
    <w:p w:rsidR="00C759EC" w:rsidRPr="00720E3C" w:rsidRDefault="00C759EC">
      <w:pPr>
        <w:pStyle w:val="3"/>
        <w:rPr>
          <w:rFonts w:asciiTheme="minorHAnsi" w:hAnsiTheme="minorHAnsi" w:cstheme="minorHAnsi"/>
          <w:sz w:val="22"/>
          <w:szCs w:val="22"/>
          <w:vertAlign w:val="superscript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 </w:t>
      </w:r>
      <w:r w:rsidRPr="00720E3C">
        <w:rPr>
          <w:rFonts w:asciiTheme="minorHAnsi" w:hAnsiTheme="minorHAnsi" w:cstheme="minorHAnsi"/>
          <w:sz w:val="22"/>
          <w:szCs w:val="22"/>
          <w:vertAlign w:val="superscript"/>
        </w:rPr>
        <w:t>(άρθρο 8 Ν.1599/1986)</w:t>
      </w:r>
    </w:p>
    <w:p w:rsidR="00C759EC" w:rsidRPr="00720E3C" w:rsidRDefault="00C759EC">
      <w:pPr>
        <w:pStyle w:val="a3"/>
        <w:tabs>
          <w:tab w:val="clear" w:pos="4153"/>
          <w:tab w:val="clear" w:pos="8306"/>
        </w:tabs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20"/>
        <w:ind w:right="484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C759EC" w:rsidRPr="00720E3C" w:rsidRDefault="00C759EC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857"/>
        <w:gridCol w:w="223"/>
        <w:gridCol w:w="720"/>
        <w:gridCol w:w="540"/>
        <w:gridCol w:w="540"/>
        <w:gridCol w:w="1291"/>
        <w:gridCol w:w="6"/>
      </w:tblGrid>
      <w:tr w:rsidR="00C759EC" w:rsidRPr="00720E3C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ΠΡΟΣ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(1)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9000" w:type="dxa"/>
            <w:gridSpan w:val="14"/>
          </w:tcPr>
          <w:p w:rsidR="00C759EC" w:rsidRPr="00720E3C" w:rsidRDefault="005F7A3F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ΔΗΜΟ ΠΑΓΓΑΙΟΥ</w:t>
            </w:r>
          </w:p>
        </w:tc>
      </w:tr>
      <w:tr w:rsidR="00C759EC" w:rsidRPr="00720E3C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Ο – Η Όνομα:</w:t>
            </w:r>
          </w:p>
        </w:tc>
        <w:tc>
          <w:tcPr>
            <w:tcW w:w="3749" w:type="dxa"/>
            <w:gridSpan w:val="5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80" w:type="dxa"/>
            <w:gridSpan w:val="3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Επώνυμο:</w:t>
            </w:r>
          </w:p>
        </w:tc>
        <w:tc>
          <w:tcPr>
            <w:tcW w:w="4171" w:type="dxa"/>
            <w:gridSpan w:val="6"/>
          </w:tcPr>
          <w:p w:rsidR="00C759EC" w:rsidRPr="00720E3C" w:rsidRDefault="00C759EC">
            <w:pPr>
              <w:spacing w:before="240"/>
              <w:ind w:right="-6878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759EC" w:rsidRPr="00720E3C" w:rsidRDefault="00C759EC">
            <w:pPr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Ημερομηνία γέννησης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(2)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:rsidR="00C759EC" w:rsidRPr="00720E3C" w:rsidRDefault="00C759EC">
            <w:pPr>
              <w:spacing w:before="240"/>
              <w:ind w:right="-233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0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Τηλ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171" w:type="dxa"/>
            <w:gridSpan w:val="6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Οδός:</w:t>
            </w:r>
          </w:p>
        </w:tc>
        <w:tc>
          <w:tcPr>
            <w:tcW w:w="2160" w:type="dxa"/>
            <w:gridSpan w:val="5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2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Αριθ</w:t>
            </w:r>
            <w:proofErr w:type="spellEnd"/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4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0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ΤΚ:</w:t>
            </w:r>
          </w:p>
        </w:tc>
        <w:tc>
          <w:tcPr>
            <w:tcW w:w="1291" w:type="dxa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759EC" w:rsidRPr="00720E3C" w:rsidTr="00593B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Αρ. Τηλεομοιοτύπου (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Fax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46" w:type="dxa"/>
            <w:gridSpan w:val="2"/>
            <w:vAlign w:val="bottom"/>
          </w:tcPr>
          <w:p w:rsidR="00C759EC" w:rsidRPr="00720E3C" w:rsidRDefault="00C75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Δ/νση Ηλεκτρ. Ταχυδρομείου</w:t>
            </w:r>
          </w:p>
          <w:p w:rsidR="00C759EC" w:rsidRPr="00720E3C" w:rsidRDefault="00C759E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(Ε</w:t>
            </w:r>
            <w:r w:rsidRPr="00720E3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mail</w:t>
            </w:r>
            <w:r w:rsidRPr="00720E3C">
              <w:rPr>
                <w:rFonts w:asciiTheme="minorHAnsi" w:hAnsiTheme="minorHAnsi" w:cstheme="minorHAnsi"/>
                <w:sz w:val="22"/>
                <w:szCs w:val="22"/>
              </w:rPr>
              <w:t>):</w:t>
            </w:r>
          </w:p>
        </w:tc>
        <w:tc>
          <w:tcPr>
            <w:tcW w:w="3320" w:type="dxa"/>
            <w:gridSpan w:val="6"/>
            <w:vAlign w:val="bottom"/>
          </w:tcPr>
          <w:p w:rsidR="00C759EC" w:rsidRPr="00720E3C" w:rsidRDefault="00C759EC">
            <w:pPr>
              <w:spacing w:before="24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759EC" w:rsidRPr="00720E3C" w:rsidRDefault="00C759EC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C759EC" w:rsidRPr="0057048E" w:rsidRDefault="00C759EC" w:rsidP="00D64D9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Pr="0057048E" w:rsidRDefault="00C759EC" w:rsidP="00D64D9C">
      <w:pPr>
        <w:jc w:val="both"/>
        <w:rPr>
          <w:rFonts w:asciiTheme="minorHAnsi" w:hAnsiTheme="minorHAnsi" w:cstheme="minorHAnsi"/>
          <w:sz w:val="22"/>
          <w:szCs w:val="22"/>
        </w:rPr>
        <w:sectPr w:rsidR="00C759EC" w:rsidRPr="0057048E">
          <w:headerReference w:type="default" r:id="rId8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p w:rsidR="002A2BBB" w:rsidRPr="0057048E" w:rsidRDefault="00851E13" w:rsidP="00593B77">
      <w:pPr>
        <w:jc w:val="both"/>
        <w:rPr>
          <w:rFonts w:asciiTheme="minorHAnsi" w:hAnsiTheme="minorHAnsi" w:cstheme="minorHAnsi"/>
          <w:sz w:val="22"/>
          <w:szCs w:val="22"/>
        </w:rPr>
      </w:pPr>
      <w:r w:rsidRPr="0057048E">
        <w:rPr>
          <w:rFonts w:asciiTheme="minorHAnsi" w:hAnsiTheme="minorHAnsi" w:cstheme="minorHAnsi"/>
          <w:sz w:val="22"/>
          <w:szCs w:val="22"/>
        </w:rPr>
        <w:lastRenderedPageBreak/>
        <w:t xml:space="preserve">Με ατομική μου ευθύνη και γνωρίζοντας τις κυρώσεις </w:t>
      </w:r>
      <w:r w:rsidRPr="0057048E">
        <w:rPr>
          <w:rFonts w:asciiTheme="minorHAnsi" w:hAnsiTheme="minorHAnsi" w:cstheme="minorHAnsi"/>
          <w:sz w:val="22"/>
          <w:szCs w:val="22"/>
          <w:vertAlign w:val="superscript"/>
        </w:rPr>
        <w:t>(3)</w:t>
      </w:r>
      <w:r w:rsidRPr="0057048E">
        <w:rPr>
          <w:rFonts w:asciiTheme="minorHAnsi" w:hAnsiTheme="minorHAnsi" w:cstheme="minorHAnsi"/>
          <w:sz w:val="22"/>
          <w:szCs w:val="22"/>
        </w:rPr>
        <w:t>, που προβλέπονται από τις διατάξεις της παρ. 6 του άρθρου 22 του Ν. 1599/1986, δηλώνω ότι</w:t>
      </w:r>
    </w:p>
    <w:p w:rsidR="0057048E" w:rsidRPr="004D7EAA" w:rsidRDefault="0057048E" w:rsidP="0057048E">
      <w:pPr>
        <w:pStyle w:val="a9"/>
        <w:numPr>
          <w:ilvl w:val="0"/>
          <w:numId w:val="13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D7EAA">
        <w:rPr>
          <w:rFonts w:asciiTheme="minorHAnsi" w:hAnsiTheme="minorHAnsi" w:cstheme="minorHAnsi"/>
          <w:sz w:val="22"/>
          <w:szCs w:val="22"/>
        </w:rPr>
        <w:t xml:space="preserve">πληρώ </w:t>
      </w:r>
      <w:r w:rsidR="00A94BCF" w:rsidRPr="004D7EAA">
        <w:rPr>
          <w:rFonts w:asciiTheme="minorHAnsi" w:hAnsiTheme="minorHAnsi" w:cstheme="minorHAnsi"/>
          <w:sz w:val="22"/>
          <w:szCs w:val="22"/>
        </w:rPr>
        <w:t xml:space="preserve">ή το νομικό πρόσωπο που εκπροσωπώ πληροί </w:t>
      </w:r>
      <w:r w:rsidRPr="004D7EAA">
        <w:rPr>
          <w:rFonts w:asciiTheme="minorHAnsi" w:hAnsiTheme="minorHAnsi" w:cstheme="minorHAnsi"/>
          <w:sz w:val="22"/>
          <w:szCs w:val="22"/>
        </w:rPr>
        <w:t xml:space="preserve">τις </w:t>
      </w:r>
      <w:r w:rsidRPr="004D7EAA">
        <w:rPr>
          <w:rFonts w:asciiTheme="minorHAnsi" w:hAnsiTheme="minorHAnsi" w:cstheme="minorHAnsi"/>
          <w:bCs/>
          <w:sz w:val="22"/>
          <w:szCs w:val="22"/>
        </w:rPr>
        <w:t>απαιτήσεις της παρ. 2.2.6 της διακήρυξης όσο αφορά την τεχνική και επαγγελματική ικανότητα.</w:t>
      </w:r>
    </w:p>
    <w:p w:rsidR="0057048E" w:rsidRPr="004D7EAA" w:rsidRDefault="00A94BCF" w:rsidP="0057048E">
      <w:pPr>
        <w:pStyle w:val="a9"/>
        <w:numPr>
          <w:ilvl w:val="0"/>
          <w:numId w:val="13"/>
        </w:numPr>
        <w:ind w:left="567" w:hanging="283"/>
        <w:jc w:val="both"/>
        <w:rPr>
          <w:rFonts w:asciiTheme="minorHAnsi" w:hAnsiTheme="minorHAnsi" w:cstheme="minorHAnsi"/>
          <w:sz w:val="22"/>
          <w:szCs w:val="22"/>
        </w:rPr>
      </w:pPr>
      <w:r w:rsidRPr="004D7EAA">
        <w:rPr>
          <w:rFonts w:asciiTheme="minorHAnsi" w:hAnsiTheme="minorHAnsi" w:cstheme="minorHAnsi"/>
          <w:sz w:val="22"/>
          <w:szCs w:val="22"/>
        </w:rPr>
        <w:t xml:space="preserve">πληρώ ή το νομικό πρόσωπο που εκπροσωπώ πληροί </w:t>
      </w:r>
      <w:r w:rsidR="0057048E" w:rsidRPr="004D7EAA">
        <w:rPr>
          <w:rFonts w:asciiTheme="minorHAnsi" w:hAnsiTheme="minorHAnsi" w:cstheme="minorHAnsi"/>
          <w:sz w:val="22"/>
          <w:szCs w:val="22"/>
        </w:rPr>
        <w:t xml:space="preserve">τις </w:t>
      </w:r>
      <w:r w:rsidR="0057048E" w:rsidRPr="004D7EAA">
        <w:rPr>
          <w:rFonts w:asciiTheme="minorHAnsi" w:hAnsiTheme="minorHAnsi" w:cstheme="minorHAnsi"/>
          <w:bCs/>
          <w:sz w:val="22"/>
          <w:szCs w:val="22"/>
        </w:rPr>
        <w:t xml:space="preserve">απαιτήσεις της παρ. 2.2.7 της διακήρυξης όσο αφορά </w:t>
      </w:r>
      <w:r w:rsidR="0057048E" w:rsidRPr="004D7EAA">
        <w:rPr>
          <w:rFonts w:asciiTheme="minorHAnsi" w:hAnsiTheme="minorHAnsi" w:cstheme="minorHAnsi"/>
          <w:sz w:val="22"/>
          <w:szCs w:val="22"/>
        </w:rPr>
        <w:t xml:space="preserve">τα </w:t>
      </w:r>
      <w:r w:rsidR="0057048E" w:rsidRPr="004D7EAA">
        <w:rPr>
          <w:rFonts w:asciiTheme="minorHAnsi" w:hAnsiTheme="minorHAnsi" w:cstheme="minorHAnsi"/>
          <w:color w:val="000000"/>
          <w:sz w:val="22"/>
          <w:szCs w:val="22"/>
        </w:rPr>
        <w:t>πρότυπα διασφάλισης ποιότητας και πρότυπα περιβαλλοντικής διαχείρισης</w:t>
      </w:r>
      <w:r w:rsidR="0057048E" w:rsidRPr="004D7EAA">
        <w:rPr>
          <w:rFonts w:asciiTheme="minorHAnsi" w:hAnsiTheme="minorHAnsi" w:cstheme="minorHAnsi"/>
          <w:bCs/>
          <w:sz w:val="22"/>
          <w:szCs w:val="22"/>
        </w:rPr>
        <w:t>.</w:t>
      </w:r>
    </w:p>
    <w:p w:rsidR="00851E13" w:rsidRPr="00720E3C" w:rsidRDefault="005A7229" w:rsidP="00851E13">
      <w:pPr>
        <w:pStyle w:val="a9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 </w:t>
      </w:r>
      <w:r w:rsidR="00851E13" w:rsidRPr="00720E3C">
        <w:rPr>
          <w:rFonts w:asciiTheme="minorHAnsi" w:hAnsiTheme="minorHAnsi" w:cstheme="minorHAnsi"/>
          <w:sz w:val="22"/>
          <w:szCs w:val="22"/>
        </w:rPr>
        <w:t>(4)</w:t>
      </w:r>
    </w:p>
    <w:p w:rsidR="00851E13" w:rsidRDefault="00851E13" w:rsidP="00851E13">
      <w:pPr>
        <w:rPr>
          <w:rFonts w:asciiTheme="minorHAnsi" w:hAnsiTheme="minorHAnsi" w:cstheme="minorHAnsi"/>
          <w:sz w:val="22"/>
          <w:szCs w:val="22"/>
        </w:rPr>
      </w:pPr>
    </w:p>
    <w:p w:rsidR="005A7229" w:rsidRDefault="005A7229" w:rsidP="00851E13">
      <w:pPr>
        <w:rPr>
          <w:rFonts w:asciiTheme="minorHAnsi" w:hAnsiTheme="minorHAnsi" w:cstheme="minorHAnsi"/>
          <w:sz w:val="22"/>
          <w:szCs w:val="22"/>
        </w:rPr>
      </w:pPr>
    </w:p>
    <w:p w:rsidR="005A7229" w:rsidRPr="00720E3C" w:rsidRDefault="005A7229" w:rsidP="00851E13">
      <w:pPr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Ημερομηνία:      ……….20……</w:t>
      </w: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Ο – Η Δηλ.</w:t>
      </w:r>
    </w:p>
    <w:p w:rsidR="00C759EC" w:rsidRPr="00720E3C" w:rsidRDefault="00C759EC">
      <w:pPr>
        <w:pStyle w:val="a6"/>
        <w:ind w:left="0"/>
        <w:jc w:val="right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ind w:left="0" w:right="484"/>
        <w:jc w:val="right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(Υπογραφή)</w:t>
      </w:r>
    </w:p>
    <w:p w:rsidR="00C759EC" w:rsidRPr="00720E3C" w:rsidRDefault="00C759E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 w:rsidP="00593B77">
      <w:pPr>
        <w:pStyle w:val="a6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1A1FF5" w:rsidRDefault="001A1FF5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593B77" w:rsidRDefault="00593B77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8B11FD" w:rsidRDefault="008B11FD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7A441D" w:rsidRDefault="007A441D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EA246F" w:rsidRDefault="00EA246F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EA246F" w:rsidRDefault="00EA246F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EA246F" w:rsidRDefault="00EA246F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EA246F" w:rsidRDefault="00EA246F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7A441D" w:rsidRDefault="007A441D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7A441D" w:rsidRDefault="007A441D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7A441D" w:rsidRDefault="007A441D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7A441D" w:rsidRDefault="007A441D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(1) Αναγράφεται από τον ενδιαφερόμενο πολίτη ή Αρχή ή η Υπηρεσία του δημόσιου τομέα, που απευθύνεται η αίτηση.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(2) Αναγράφεται ολογράφως. 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C759EC" w:rsidRPr="00720E3C" w:rsidRDefault="00C759EC">
      <w:pPr>
        <w:pStyle w:val="a6"/>
        <w:jc w:val="both"/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:rsidR="00C759EC" w:rsidRPr="00720E3C" w:rsidRDefault="00C759EC">
      <w:pPr>
        <w:rPr>
          <w:rFonts w:asciiTheme="minorHAnsi" w:hAnsiTheme="minorHAnsi" w:cstheme="minorHAnsi"/>
          <w:sz w:val="22"/>
          <w:szCs w:val="22"/>
        </w:rPr>
      </w:pPr>
      <w:r w:rsidRPr="00720E3C">
        <w:rPr>
          <w:rFonts w:asciiTheme="minorHAnsi" w:hAnsiTheme="minorHAnsi" w:cstheme="minorHAnsi"/>
          <w:sz w:val="22"/>
          <w:szCs w:val="22"/>
        </w:rPr>
        <w:t xml:space="preserve"> </w:t>
      </w:r>
    </w:p>
    <w:sectPr w:rsidR="00C759EC" w:rsidRPr="00720E3C" w:rsidSect="00500301">
      <w:headerReference w:type="default" r:id="rId9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1D9" w:rsidRDefault="006F61D9">
      <w:r>
        <w:separator/>
      </w:r>
    </w:p>
  </w:endnote>
  <w:endnote w:type="continuationSeparator" w:id="0">
    <w:p w:rsidR="006F61D9" w:rsidRDefault="006F61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1D9" w:rsidRDefault="006F61D9">
      <w:r>
        <w:separator/>
      </w:r>
    </w:p>
  </w:footnote>
  <w:footnote w:type="continuationSeparator" w:id="0">
    <w:p w:rsidR="006F61D9" w:rsidRDefault="006F61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000"/>
    </w:tblPr>
    <w:tblGrid>
      <w:gridCol w:w="5508"/>
      <w:gridCol w:w="4912"/>
    </w:tblGrid>
    <w:tr w:rsidR="006F61D9">
      <w:tc>
        <w:tcPr>
          <w:tcW w:w="5508" w:type="dxa"/>
        </w:tcPr>
        <w:p w:rsidR="006F61D9" w:rsidRDefault="006F61D9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>
                <wp:extent cx="523875" cy="533400"/>
                <wp:effectExtent l="19050" t="0" r="9525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:rsidR="006F61D9" w:rsidRDefault="006F61D9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:rsidR="006F61D9" w:rsidRDefault="006F61D9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1D9" w:rsidRDefault="006F61D9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A15538"/>
    <w:multiLevelType w:val="hybridMultilevel"/>
    <w:tmpl w:val="1520C45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5A040B"/>
    <w:multiLevelType w:val="hybridMultilevel"/>
    <w:tmpl w:val="038A40F4"/>
    <w:lvl w:ilvl="0" w:tplc="0408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76" w:hanging="360"/>
      </w:pPr>
    </w:lvl>
    <w:lvl w:ilvl="2" w:tplc="0408001B" w:tentative="1">
      <w:start w:val="1"/>
      <w:numFmt w:val="lowerRoman"/>
      <w:lvlText w:val="%3."/>
      <w:lvlJc w:val="right"/>
      <w:pPr>
        <w:ind w:left="2196" w:hanging="180"/>
      </w:pPr>
    </w:lvl>
    <w:lvl w:ilvl="3" w:tplc="0408000F" w:tentative="1">
      <w:start w:val="1"/>
      <w:numFmt w:val="decimal"/>
      <w:lvlText w:val="%4."/>
      <w:lvlJc w:val="left"/>
      <w:pPr>
        <w:ind w:left="2916" w:hanging="360"/>
      </w:pPr>
    </w:lvl>
    <w:lvl w:ilvl="4" w:tplc="04080019" w:tentative="1">
      <w:start w:val="1"/>
      <w:numFmt w:val="lowerLetter"/>
      <w:lvlText w:val="%5."/>
      <w:lvlJc w:val="left"/>
      <w:pPr>
        <w:ind w:left="3636" w:hanging="360"/>
      </w:pPr>
    </w:lvl>
    <w:lvl w:ilvl="5" w:tplc="0408001B" w:tentative="1">
      <w:start w:val="1"/>
      <w:numFmt w:val="lowerRoman"/>
      <w:lvlText w:val="%6."/>
      <w:lvlJc w:val="right"/>
      <w:pPr>
        <w:ind w:left="4356" w:hanging="180"/>
      </w:pPr>
    </w:lvl>
    <w:lvl w:ilvl="6" w:tplc="0408000F" w:tentative="1">
      <w:start w:val="1"/>
      <w:numFmt w:val="decimal"/>
      <w:lvlText w:val="%7."/>
      <w:lvlJc w:val="left"/>
      <w:pPr>
        <w:ind w:left="5076" w:hanging="360"/>
      </w:pPr>
    </w:lvl>
    <w:lvl w:ilvl="7" w:tplc="04080019" w:tentative="1">
      <w:start w:val="1"/>
      <w:numFmt w:val="lowerLetter"/>
      <w:lvlText w:val="%8."/>
      <w:lvlJc w:val="left"/>
      <w:pPr>
        <w:ind w:left="5796" w:hanging="360"/>
      </w:pPr>
    </w:lvl>
    <w:lvl w:ilvl="8" w:tplc="0408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BD56B6"/>
    <w:multiLevelType w:val="hybridMultilevel"/>
    <w:tmpl w:val="A1BAC640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F4535D1"/>
    <w:multiLevelType w:val="hybridMultilevel"/>
    <w:tmpl w:val="A61AB3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C80C01"/>
    <w:multiLevelType w:val="hybridMultilevel"/>
    <w:tmpl w:val="42EE0C8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3071A33"/>
    <w:multiLevelType w:val="hybridMultilevel"/>
    <w:tmpl w:val="63A8B98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DB01CE7"/>
    <w:multiLevelType w:val="hybridMultilevel"/>
    <w:tmpl w:val="C6C4E1EA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4E90A35"/>
    <w:multiLevelType w:val="hybridMultilevel"/>
    <w:tmpl w:val="E50A3D3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7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6"/>
  </w:num>
  <w:num w:numId="5">
    <w:abstractNumId w:val="3"/>
  </w:num>
  <w:num w:numId="6">
    <w:abstractNumId w:val="17"/>
  </w:num>
  <w:num w:numId="7">
    <w:abstractNumId w:val="16"/>
  </w:num>
  <w:num w:numId="8">
    <w:abstractNumId w:val="14"/>
  </w:num>
  <w:num w:numId="9">
    <w:abstractNumId w:val="11"/>
  </w:num>
  <w:num w:numId="10">
    <w:abstractNumId w:val="15"/>
  </w:num>
  <w:num w:numId="11">
    <w:abstractNumId w:val="10"/>
  </w:num>
  <w:num w:numId="12">
    <w:abstractNumId w:val="13"/>
  </w:num>
  <w:num w:numId="13">
    <w:abstractNumId w:val="12"/>
  </w:num>
  <w:num w:numId="14">
    <w:abstractNumId w:val="8"/>
  </w:num>
  <w:num w:numId="15">
    <w:abstractNumId w:val="5"/>
  </w:num>
  <w:num w:numId="16">
    <w:abstractNumId w:val="7"/>
  </w:num>
  <w:num w:numId="17">
    <w:abstractNumId w:val="1"/>
  </w:num>
  <w:num w:numId="1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20"/>
  <w:noPunctuationKerning/>
  <w:characterSpacingControl w:val="doNotCompress"/>
  <w:hdrShapeDefaults>
    <o:shapedefaults v:ext="edit" spidmax="66561">
      <o:colormru v:ext="edit" colors="#ddd,#eaeaea"/>
      <o:colormenu v:ext="edit" fillcolor="#ddd"/>
    </o:shapedefaults>
  </w:hdrShapeDefaults>
  <w:footnotePr>
    <w:footnote w:id="-1"/>
    <w:footnote w:id="0"/>
  </w:footnotePr>
  <w:endnotePr>
    <w:endnote w:id="-1"/>
    <w:endnote w:id="0"/>
  </w:endnotePr>
  <w:compat/>
  <w:rsids>
    <w:rsidRoot w:val="00C759EC"/>
    <w:rsid w:val="00012C63"/>
    <w:rsid w:val="00053D77"/>
    <w:rsid w:val="0011003B"/>
    <w:rsid w:val="00125330"/>
    <w:rsid w:val="0017267A"/>
    <w:rsid w:val="00181CA0"/>
    <w:rsid w:val="001942A6"/>
    <w:rsid w:val="001A1FF5"/>
    <w:rsid w:val="001B4181"/>
    <w:rsid w:val="001C6395"/>
    <w:rsid w:val="001F12EC"/>
    <w:rsid w:val="002A2BBB"/>
    <w:rsid w:val="002A74EF"/>
    <w:rsid w:val="002D18E3"/>
    <w:rsid w:val="002E1E65"/>
    <w:rsid w:val="002E5192"/>
    <w:rsid w:val="00304E28"/>
    <w:rsid w:val="003A02D1"/>
    <w:rsid w:val="004045D5"/>
    <w:rsid w:val="00415270"/>
    <w:rsid w:val="004611B1"/>
    <w:rsid w:val="00466FA9"/>
    <w:rsid w:val="004D1CC5"/>
    <w:rsid w:val="004D7EAA"/>
    <w:rsid w:val="00500301"/>
    <w:rsid w:val="00515AA7"/>
    <w:rsid w:val="0057048E"/>
    <w:rsid w:val="00593B77"/>
    <w:rsid w:val="005A7229"/>
    <w:rsid w:val="005F7A3F"/>
    <w:rsid w:val="00613113"/>
    <w:rsid w:val="00634AF0"/>
    <w:rsid w:val="00691E52"/>
    <w:rsid w:val="006A3C37"/>
    <w:rsid w:val="006C63AA"/>
    <w:rsid w:val="006F41DB"/>
    <w:rsid w:val="006F61D9"/>
    <w:rsid w:val="00720E3C"/>
    <w:rsid w:val="00725CAE"/>
    <w:rsid w:val="007A441D"/>
    <w:rsid w:val="00824CA7"/>
    <w:rsid w:val="00834190"/>
    <w:rsid w:val="00843DCE"/>
    <w:rsid w:val="00845C4C"/>
    <w:rsid w:val="00851E13"/>
    <w:rsid w:val="008B11FD"/>
    <w:rsid w:val="008E45DA"/>
    <w:rsid w:val="00935388"/>
    <w:rsid w:val="009715B4"/>
    <w:rsid w:val="009D2067"/>
    <w:rsid w:val="00A14F1D"/>
    <w:rsid w:val="00A9105C"/>
    <w:rsid w:val="00A91E70"/>
    <w:rsid w:val="00A94BCF"/>
    <w:rsid w:val="00B01616"/>
    <w:rsid w:val="00B12C3A"/>
    <w:rsid w:val="00B916DC"/>
    <w:rsid w:val="00BF361F"/>
    <w:rsid w:val="00C035FA"/>
    <w:rsid w:val="00C62F2F"/>
    <w:rsid w:val="00C759EC"/>
    <w:rsid w:val="00CC351A"/>
    <w:rsid w:val="00CC720D"/>
    <w:rsid w:val="00CC74C4"/>
    <w:rsid w:val="00CD62CA"/>
    <w:rsid w:val="00CE22EE"/>
    <w:rsid w:val="00D42341"/>
    <w:rsid w:val="00D64D9C"/>
    <w:rsid w:val="00DA6D50"/>
    <w:rsid w:val="00DF045A"/>
    <w:rsid w:val="00EA246F"/>
    <w:rsid w:val="00EC76C3"/>
    <w:rsid w:val="00ED5E85"/>
    <w:rsid w:val="00EE1483"/>
    <w:rsid w:val="00F06AD6"/>
    <w:rsid w:val="00F20730"/>
    <w:rsid w:val="00F47798"/>
    <w:rsid w:val="00F74A38"/>
    <w:rsid w:val="00F778B8"/>
    <w:rsid w:val="00FA74FE"/>
    <w:rsid w:val="00FB73C5"/>
    <w:rsid w:val="00FC7371"/>
    <w:rsid w:val="00FD02EE"/>
    <w:rsid w:val="00FE05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>
      <o:colormru v:ext="edit" colors="#ddd,#eaeaea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0301"/>
    <w:rPr>
      <w:sz w:val="24"/>
      <w:szCs w:val="24"/>
    </w:rPr>
  </w:style>
  <w:style w:type="paragraph" w:styleId="1">
    <w:name w:val="heading 1"/>
    <w:basedOn w:val="a"/>
    <w:next w:val="a"/>
    <w:qFormat/>
    <w:rsid w:val="00500301"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500301"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rsid w:val="00500301"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rsid w:val="00500301"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rsid w:val="00500301"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rsid w:val="00500301"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rsid w:val="00500301"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rsid w:val="00500301"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rsid w:val="00500301"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003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00301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500301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rsid w:val="0050030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rsid w:val="0050030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rsid w:val="00500301"/>
    <w:pPr>
      <w:ind w:left="-180"/>
    </w:pPr>
    <w:rPr>
      <w:rFonts w:ascii="Arial" w:hAnsi="Arial" w:cs="Arial"/>
      <w:sz w:val="20"/>
    </w:rPr>
  </w:style>
  <w:style w:type="paragraph" w:styleId="a7">
    <w:name w:val="Document Map"/>
    <w:basedOn w:val="a"/>
    <w:semiHidden/>
    <w:rsid w:val="00500301"/>
    <w:pPr>
      <w:shd w:val="clear" w:color="auto" w:fill="000080"/>
    </w:pPr>
    <w:rPr>
      <w:rFonts w:ascii="Tahoma" w:hAnsi="Tahoma" w:cs="Tahoma"/>
    </w:rPr>
  </w:style>
  <w:style w:type="paragraph" w:styleId="a8">
    <w:name w:val="Balloon Text"/>
    <w:basedOn w:val="a"/>
    <w:link w:val="Char"/>
    <w:rsid w:val="005F7A3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8"/>
    <w:rsid w:val="005F7A3F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C6395"/>
    <w:pPr>
      <w:ind w:left="720"/>
      <w:contextualSpacing/>
    </w:pPr>
  </w:style>
  <w:style w:type="paragraph" w:styleId="aa">
    <w:name w:val="footnote text"/>
    <w:basedOn w:val="a"/>
    <w:link w:val="Char0"/>
    <w:rsid w:val="00F47798"/>
    <w:rPr>
      <w:sz w:val="20"/>
      <w:szCs w:val="20"/>
    </w:rPr>
  </w:style>
  <w:style w:type="character" w:customStyle="1" w:styleId="Char0">
    <w:name w:val="Κείμενο υποσημείωσης Char"/>
    <w:basedOn w:val="a0"/>
    <w:link w:val="aa"/>
    <w:rsid w:val="00F47798"/>
  </w:style>
  <w:style w:type="character" w:styleId="ab">
    <w:name w:val="footnote reference"/>
    <w:basedOn w:val="a0"/>
    <w:rsid w:val="00F4779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A8458-88A3-46E6-82D2-9F51DBAC7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2</TotalTime>
  <Pages>2</Pages>
  <Words>244</Words>
  <Characters>1424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Kostas</dc:creator>
  <cp:lastModifiedBy>dpats</cp:lastModifiedBy>
  <cp:revision>4</cp:revision>
  <cp:lastPrinted>2016-10-07T11:13:00Z</cp:lastPrinted>
  <dcterms:created xsi:type="dcterms:W3CDTF">2018-02-19T11:21:00Z</dcterms:created>
  <dcterms:modified xsi:type="dcterms:W3CDTF">2018-08-03T10:33:00Z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507966208</vt:i4>
  </property>
  <property fmtid="{D5CDD505-2E9C-101B-9397-08002B2CF9AE}" pid="3" name="_EmailSubject">
    <vt:lpwstr>Υλικο και παλι</vt:lpwstr>
  </property>
  <property fmtid="{D5CDD505-2E9C-101B-9397-08002B2CF9AE}" pid="4" name="_AuthorEmail">
    <vt:lpwstr>elavg@gspa.gr</vt:lpwstr>
  </property>
  <property fmtid="{D5CDD505-2E9C-101B-9397-08002B2CF9AE}" pid="5" name="_AuthorEmailDisplayName">
    <vt:lpwstr>ELEF AVGERI</vt:lpwstr>
  </property>
  <property fmtid="{D5CDD505-2E9C-101B-9397-08002B2CF9AE}" pid="6" name="_ReviewingToolsShownOnce">
    <vt:lpwstr/>
  </property>
</Properties>
</file>