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8A4F4C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8A4F4C">
        <w:rPr>
          <w:b/>
          <w:color w:val="548DD4"/>
          <w:lang w:val="el-GR"/>
        </w:rPr>
        <w:instrText xml:space="preserve"> </w:instrText>
      </w:r>
      <w:r w:rsidR="00FF4D9E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FF4D9E" w:rsidRPr="008A4F4C">
        <w:rPr>
          <w:b/>
          <w:color w:val="548DD4"/>
          <w:lang w:val="el-GR"/>
        </w:rPr>
        <w:t>23 Αυγούστου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FF4D9E">
        <w:rPr>
          <w:b/>
        </w:rPr>
      </w:r>
      <w:r>
        <w:rPr>
          <w:b/>
        </w:rPr>
        <w:fldChar w:fldCharType="separate"/>
      </w:r>
      <w:r w:rsidR="00FF4D9E" w:rsidRPr="008A4F4C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FF4D9E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FF4D9E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FF4D9E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FF4D9E">
        <w:rPr>
          <w:b/>
          <w:bCs/>
          <w:color w:val="548DD4"/>
        </w:rPr>
        <w:t>17196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F4D9E">
        <w:rPr>
          <w:b/>
        </w:rPr>
      </w:r>
      <w:r>
        <w:rPr>
          <w:b/>
        </w:rPr>
        <w:fldChar w:fldCharType="separate"/>
      </w:r>
      <w:r w:rsidR="00FF4D9E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F4D9E">
        <w:rPr>
          <w:b/>
        </w:rPr>
      </w:r>
      <w:r>
        <w:rPr>
          <w:b/>
        </w:rPr>
        <w:fldChar w:fldCharType="separate"/>
      </w:r>
      <w:r w:rsidR="00FF4D9E">
        <w:rPr>
          <w:b/>
        </w:rPr>
        <w:t> </w:t>
      </w:r>
      <w:r w:rsidR="00FF4D9E">
        <w:rPr>
          <w:b/>
        </w:rPr>
        <w:t> </w:t>
      </w:r>
      <w:r w:rsidR="00FF4D9E">
        <w:rPr>
          <w:b/>
        </w:rPr>
        <w:t> </w:t>
      </w:r>
      <w:r w:rsidR="00FF4D9E">
        <w:rPr>
          <w:b/>
        </w:rPr>
        <w:t> </w:t>
      </w:r>
      <w:r w:rsidR="00FF4D9E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FF4D9E">
              <w:t>Φρ</w:t>
            </w:r>
            <w:proofErr w:type="spellEnd"/>
            <w:r w:rsidR="00FF4D9E">
              <w:t xml:space="preserve">. </w:t>
            </w:r>
            <w:proofErr w:type="spellStart"/>
            <w:r w:rsidR="00FF4D9E">
              <w:t>Παπαχρηστίδη</w:t>
            </w:r>
            <w:proofErr w:type="spellEnd"/>
            <w:r w:rsidR="00FF4D9E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F4D9E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FF4D9E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FF4D9E">
              <w:rPr>
                <w:b/>
                <w:lang w:val="en-US"/>
              </w:rPr>
              <w:t>Απαζίδου</w:t>
            </w:r>
            <w:proofErr w:type="spellEnd"/>
            <w:r w:rsidR="00FF4D9E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F4D9E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F4D9E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F4D9E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8A4F4C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FF4D9E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8A4F4C" w:rsidRDefault="00FF4D9E" w:rsidP="009B1632">
            <w:pPr>
              <w:rPr>
                <w:b/>
                <w:bCs/>
                <w:sz w:val="22"/>
                <w:lang w:val="el-GR"/>
              </w:rPr>
            </w:pPr>
            <w:r w:rsidRPr="008A4F4C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8A4F4C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F4D9E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FF4D9E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8A4F4C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FF4D9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FF4D9E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FF4D9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FF4D9E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FF4D9E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FF4D9E">
        <w:rPr>
          <w:b/>
          <w:bCs/>
          <w:color w:val="1F497D"/>
          <w:lang w:val="el-GR"/>
        </w:rPr>
        <w:t>27-08-2018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F4D9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FF4D9E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F4D9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FF4D9E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8A4F4C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FF4D9E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FF4D9E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8A4F4C">
              <w:rPr>
                <w:lang w:val="el-GR"/>
              </w:rPr>
              <w:t>32η Αναμόρφωση προϋπολογισμού Δήμου Παγγαίου οικ. έτους 2018</w:t>
            </w:r>
          </w:p>
          <w:p w:rsidR="008A4F4C" w:rsidRPr="008A4F4C" w:rsidRDefault="008A4F4C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FF4D9E" w:rsidRPr="008A4F4C" w:rsidTr="00282CA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F4D9E" w:rsidRPr="00A34B98" w:rsidRDefault="00FF4D9E" w:rsidP="00282CA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FF4D9E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>Αποδοχή χρηματοδότησης - 33η Αναμόρφωση προϋπολογισμού Δήμου Παγγαίου οικ. έτους 2018</w:t>
            </w:r>
          </w:p>
          <w:p w:rsidR="008A4F4C" w:rsidRPr="008A4F4C" w:rsidRDefault="008A4F4C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F4D9E" w:rsidRPr="008A4F4C" w:rsidTr="00282CA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F4D9E" w:rsidRPr="00A34B98" w:rsidRDefault="00FF4D9E" w:rsidP="00282CA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FF4D9E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 xml:space="preserve">Εισήγηση προς το Δημοτικό Συμβούλιο για την </w:t>
            </w:r>
            <w:proofErr w:type="spellStart"/>
            <w:r w:rsidRPr="008A4F4C">
              <w:rPr>
                <w:lang w:val="el-GR"/>
              </w:rPr>
              <w:t>ενδοδικαστική</w:t>
            </w:r>
            <w:proofErr w:type="spellEnd"/>
            <w:r w:rsidRPr="008A4F4C">
              <w:rPr>
                <w:lang w:val="el-GR"/>
              </w:rPr>
              <w:t xml:space="preserve"> συμβιβαστική επίλυση διαφοράς κατ' άρθρο 126Β Κώδικα Διοικητικής Δικονομίας και ορισμός πληρεξουσίων δικηγόρων για την από 13.06.2018, ΑΓ63/20.06.2018 Αγωγή της Ανώνυμης Εταιρίας με την επωνυμία ''ΧΡΙΣΤΟΦΟΡΟΣ ΚΑΙΡΙΔΗΣ ΤΕΧΝΙΚΗ &amp; ΕΜΠΟΡΙΚΗ Α.Ε.'' κατά του Δήμου Παγγαίου</w:t>
            </w:r>
          </w:p>
          <w:p w:rsidR="008A4F4C" w:rsidRPr="008A4F4C" w:rsidRDefault="008A4F4C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F4D9E" w:rsidRPr="008A4F4C" w:rsidTr="00282CA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F4D9E" w:rsidRPr="00A34B98" w:rsidRDefault="00FF4D9E" w:rsidP="00282CA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8A4F4C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>Έγκριση Πρακτικού Δημόσιου Ανοικτού Συνοπτικού Διαγωνισμού για την επιλογή αναδόχου για την κατασκευή του έργου ''ΠΑΡΕΜΒΑΣΕΙΣ ΕΠΙΣΚΕΥΩΝ ΣΤΑ ΔΗΜΟΤΙΚΑ ΙΑΤΡΕΙΑ ΓΕΩΡΓΙΑΝΗΣ ΚΑΙ Ν. ΠΕΡΑΜΟΥ ΤΟΥ ΔΗΜΟΥ ΠΑΓΓΑΙΟΥ''</w:t>
            </w:r>
          </w:p>
          <w:p w:rsidR="00FF4D9E" w:rsidRPr="008A4F4C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 xml:space="preserve">  </w:t>
            </w:r>
          </w:p>
        </w:tc>
      </w:tr>
      <w:tr w:rsidR="00FF4D9E" w:rsidRPr="008A4F4C" w:rsidTr="00282CA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F4D9E" w:rsidRPr="00A34B98" w:rsidRDefault="00FF4D9E" w:rsidP="00282CA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FF4D9E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 xml:space="preserve">Περί έγκρισης των όρων διακήρυξης διαγωνισμού για το έργο </w:t>
            </w:r>
            <w:proofErr w:type="spellStart"/>
            <w:r w:rsidRPr="008A4F4C">
              <w:rPr>
                <w:lang w:val="el-GR"/>
              </w:rPr>
              <w:t>΄΄ΠΑΡΕΜΒΑΣΕΙΣ</w:t>
            </w:r>
            <w:proofErr w:type="spellEnd"/>
            <w:r w:rsidRPr="008A4F4C">
              <w:rPr>
                <w:lang w:val="el-GR"/>
              </w:rPr>
              <w:t xml:space="preserve"> ΑΘΛΟΠΑΙΔΙΩΝ ΔΗΜΟΥ ΠΑΓΓΑΙΟΥ΄΄</w:t>
            </w:r>
          </w:p>
          <w:p w:rsidR="008A4F4C" w:rsidRPr="008A4F4C" w:rsidRDefault="008A4F4C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F4D9E" w:rsidRPr="008A4F4C" w:rsidTr="00282CA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F4D9E" w:rsidRPr="00A34B98" w:rsidRDefault="00FF4D9E" w:rsidP="00282CA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FF4D9E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 xml:space="preserve">Περί έγκρισης των όρων διακήρυξης διαγωνισμού για το έργο </w:t>
            </w:r>
            <w:proofErr w:type="spellStart"/>
            <w:r w:rsidRPr="008A4F4C">
              <w:rPr>
                <w:lang w:val="el-GR"/>
              </w:rPr>
              <w:t>΄΄ΑΝΑΠΛΑΣΗ</w:t>
            </w:r>
            <w:proofErr w:type="spellEnd"/>
            <w:r w:rsidRPr="008A4F4C">
              <w:rPr>
                <w:lang w:val="el-GR"/>
              </w:rPr>
              <w:t xml:space="preserve"> ΠΕΖΟΔΡΟΜΙΩΝ ΣΤΟ ΚΕΝΤΡΟ ΤΗΣ ΕΛΕΥΘΕΡΟΥΠΟΛΗΣ΄΄ </w:t>
            </w:r>
          </w:p>
          <w:p w:rsidR="008A4F4C" w:rsidRPr="008A4F4C" w:rsidRDefault="008A4F4C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F4D9E" w:rsidRPr="008A4F4C" w:rsidTr="00282CA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F4D9E" w:rsidRPr="00A34B98" w:rsidRDefault="00FF4D9E" w:rsidP="00282CA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FF4D9E" w:rsidRDefault="00FF4D9E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A4F4C">
              <w:rPr>
                <w:lang w:val="el-GR"/>
              </w:rPr>
              <w:t>Περί έγκρισης των όρων διακήρυξης και των τεχνικών προδιαγραφών της προμήθειας με τίτλο ''ΠΡΟΜΗΘΕΙΑ ΚΑΥΣΙΜΩΝ &amp; ΛΙΠΑΝΤΙΚΩΝ΄΄</w:t>
            </w:r>
          </w:p>
          <w:p w:rsidR="008A4F4C" w:rsidRPr="008A4F4C" w:rsidRDefault="008A4F4C" w:rsidP="008A4F4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8A4F4C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D9E" w:rsidRDefault="00FF4D9E" w:rsidP="003A0925">
      <w:r>
        <w:separator/>
      </w:r>
    </w:p>
  </w:endnote>
  <w:endnote w:type="continuationSeparator" w:id="1">
    <w:p w:rsidR="00FF4D9E" w:rsidRDefault="00FF4D9E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D9E" w:rsidRDefault="00FF4D9E" w:rsidP="003A0925">
      <w:r>
        <w:separator/>
      </w:r>
    </w:p>
  </w:footnote>
  <w:footnote w:type="continuationSeparator" w:id="1">
    <w:p w:rsidR="00FF4D9E" w:rsidRDefault="00FF4D9E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4F4C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01"/>
    <w:rsid w:val="007F664E"/>
    <w:rsid w:val="008104C4"/>
    <w:rsid w:val="00837C8F"/>
    <w:rsid w:val="00842232"/>
    <w:rsid w:val="008567B4"/>
    <w:rsid w:val="00882C85"/>
    <w:rsid w:val="00890688"/>
    <w:rsid w:val="00891E30"/>
    <w:rsid w:val="008A4F4C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  <w:rsid w:val="00FF4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1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prosklisi_oikonomikis.dot</Template>
  <TotalTime>0</TotalTime>
  <Pages>1</Pages>
  <Words>342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2018-08-23T11:28:00Z</dcterms:created>
  <dcterms:modified xsi:type="dcterms:W3CDTF">2018-08-23T11:28:00Z</dcterms:modified>
</cp:coreProperties>
</file>