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E947B2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E947B2">
        <w:rPr>
          <w:b/>
          <w:color w:val="548DD4"/>
          <w:lang w:val="el-GR"/>
        </w:rPr>
        <w:instrText xml:space="preserve"> </w:instrText>
      </w:r>
      <w:r w:rsidR="00253904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253904" w:rsidRPr="00E947B2">
        <w:rPr>
          <w:b/>
          <w:color w:val="548DD4"/>
          <w:lang w:val="el-GR"/>
        </w:rPr>
        <w:t>21 Ιουνίου 2018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253904">
        <w:rPr>
          <w:b/>
        </w:rPr>
      </w:r>
      <w:r>
        <w:rPr>
          <w:b/>
        </w:rPr>
        <w:fldChar w:fldCharType="separate"/>
      </w:r>
      <w:r w:rsidR="00253904" w:rsidRPr="00E947B2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253904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253904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253904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253904">
        <w:rPr>
          <w:b/>
          <w:bCs/>
          <w:color w:val="548DD4"/>
        </w:rPr>
        <w:t>12298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253904">
        <w:rPr>
          <w:b/>
        </w:rPr>
      </w:r>
      <w:r>
        <w:rPr>
          <w:b/>
        </w:rPr>
        <w:fldChar w:fldCharType="separate"/>
      </w:r>
      <w:r w:rsidR="00253904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253904">
        <w:rPr>
          <w:b/>
        </w:rPr>
      </w:r>
      <w:r>
        <w:rPr>
          <w:b/>
        </w:rPr>
        <w:fldChar w:fldCharType="separate"/>
      </w:r>
      <w:r w:rsidR="00253904">
        <w:rPr>
          <w:b/>
        </w:rPr>
        <w:t> </w:t>
      </w:r>
      <w:r w:rsidR="00253904">
        <w:rPr>
          <w:b/>
        </w:rPr>
        <w:t> </w:t>
      </w:r>
      <w:r w:rsidR="00253904">
        <w:rPr>
          <w:b/>
        </w:rPr>
        <w:t> </w:t>
      </w:r>
      <w:r w:rsidR="00253904">
        <w:rPr>
          <w:b/>
        </w:rPr>
        <w:t> </w:t>
      </w:r>
      <w:r w:rsidR="00253904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253904">
              <w:t>Φρ</w:t>
            </w:r>
            <w:proofErr w:type="spellEnd"/>
            <w:r w:rsidR="00253904">
              <w:t xml:space="preserve">. </w:t>
            </w:r>
            <w:proofErr w:type="spellStart"/>
            <w:r w:rsidR="00253904">
              <w:t>Παπαχρηστίδη</w:t>
            </w:r>
            <w:proofErr w:type="spellEnd"/>
            <w:r w:rsidR="00253904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53904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253904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253904">
              <w:rPr>
                <w:b/>
                <w:lang w:val="en-US"/>
              </w:rPr>
              <w:t>Απαζίδου</w:t>
            </w:r>
            <w:proofErr w:type="spellEnd"/>
            <w:r w:rsidR="00253904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53904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53904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253904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C73013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253904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2A248C" w:rsidRDefault="00253904" w:rsidP="009B1632">
            <w:pPr>
              <w:rPr>
                <w:b/>
                <w:bCs/>
                <w:sz w:val="22"/>
                <w:lang w:val="en-US"/>
              </w:rPr>
            </w:pPr>
            <w:proofErr w:type="spellStart"/>
            <w:r>
              <w:rPr>
                <w:b/>
                <w:bCs/>
                <w:sz w:val="22"/>
                <w:lang w:val="en-US"/>
              </w:rPr>
              <w:t>Τα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μέλη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της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Οικονομικής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Επιτροπής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lang w:val="en-US"/>
              </w:rPr>
              <w:t>του</w:t>
            </w:r>
            <w:proofErr w:type="spellEnd"/>
            <w:r>
              <w:rPr>
                <w:b/>
                <w:bCs/>
                <w:sz w:val="22"/>
                <w:lang w:val="en-US"/>
              </w:rPr>
              <w:t xml:space="preserve"> Δήμου Παγγαίου</w:t>
            </w:r>
          </w:p>
        </w:tc>
      </w:tr>
      <w:bookmarkEnd w:id="12"/>
    </w:tbl>
    <w:p w:rsidR="00706F6A" w:rsidRPr="000C150B" w:rsidRDefault="00706F6A" w:rsidP="00721D69">
      <w:pPr>
        <w:pStyle w:val="a3"/>
        <w:spacing w:before="120"/>
        <w:ind w:left="0" w:firstLine="0"/>
        <w:rPr>
          <w:lang w:val="en-US"/>
        </w:rPr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253904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253904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E947B2">
      <w:pPr>
        <w:autoSpaceDE w:val="0"/>
        <w:autoSpaceDN w:val="0"/>
        <w:adjustRightInd w:val="0"/>
        <w:jc w:val="both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253904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253904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253904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253904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253904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253904">
        <w:rPr>
          <w:b/>
          <w:bCs/>
          <w:color w:val="1F497D"/>
          <w:lang w:val="el-GR"/>
        </w:rPr>
        <w:t>25-06-2018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253904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253904">
        <w:rPr>
          <w:b/>
          <w:bCs/>
          <w:color w:val="1F497D"/>
          <w:lang w:val="el-GR"/>
        </w:rPr>
        <w:t>Δευτέρα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253904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253904">
        <w:rPr>
          <w:b/>
          <w:bCs/>
          <w:color w:val="1F497D"/>
          <w:lang w:val="el-GR"/>
        </w:rPr>
        <w:t>09:00πμ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E947B2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253904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253904" w:rsidP="00E947B2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E947B2">
              <w:rPr>
                <w:lang w:val="el-GR"/>
              </w:rPr>
              <w:t>Έγκριση διάθεσης πιστώσεων σε βάρος διαφόρων κωδικών του προϋπολογισμού εξόδων οικ. έτους 2018 του Δ. Παγγαίου</w:t>
            </w:r>
          </w:p>
          <w:p w:rsidR="00E947B2" w:rsidRPr="00E947B2" w:rsidRDefault="00E947B2" w:rsidP="00E947B2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bookmarkEnd w:id="20"/>
      <w:tr w:rsidR="00253904" w:rsidRPr="00E947B2" w:rsidTr="00C242A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253904" w:rsidRPr="00A34B98" w:rsidRDefault="00253904" w:rsidP="00C242A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253904" w:rsidRDefault="00253904" w:rsidP="00C242A0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E947B2">
              <w:rPr>
                <w:lang w:val="el-GR"/>
              </w:rPr>
              <w:t>24η Αναμόρφωση προϋπολογισμού Δήμου Παγγαίου οικ. έτους 2018</w:t>
            </w:r>
          </w:p>
          <w:p w:rsidR="00E947B2" w:rsidRPr="00E947B2" w:rsidRDefault="00E947B2" w:rsidP="00C242A0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</w:tc>
      </w:tr>
      <w:tr w:rsidR="00253904" w:rsidRPr="00E947B2" w:rsidTr="00C242A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253904" w:rsidRPr="00A34B98" w:rsidRDefault="00253904" w:rsidP="00C242A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253904" w:rsidRDefault="00253904" w:rsidP="00E947B2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E947B2">
              <w:rPr>
                <w:lang w:val="el-GR"/>
              </w:rPr>
              <w:t xml:space="preserve">Έγκριση πρακτικών δημοπρασίας για την εκμίσθωση του </w:t>
            </w:r>
            <w:proofErr w:type="spellStart"/>
            <w:r w:rsidRPr="00E947B2">
              <w:rPr>
                <w:lang w:val="el-GR"/>
              </w:rPr>
              <w:t>αριθμ</w:t>
            </w:r>
            <w:proofErr w:type="spellEnd"/>
            <w:r w:rsidRPr="00E947B2">
              <w:rPr>
                <w:lang w:val="el-GR"/>
              </w:rPr>
              <w:t xml:space="preserve">. 321 αγροτεμαχίου, έκτασης 33.583τ.μ., αγροκτήματος Δωματίων της Τοπικής Κοινότητας Δωματίων του Δήμου Παγγαίου </w:t>
            </w:r>
          </w:p>
          <w:p w:rsidR="00E947B2" w:rsidRPr="00E947B2" w:rsidRDefault="00E947B2" w:rsidP="00E947B2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253904" w:rsidRPr="00E947B2" w:rsidTr="00C242A0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253904" w:rsidRPr="00A34B98" w:rsidRDefault="00253904" w:rsidP="00C242A0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253904" w:rsidRDefault="00253904" w:rsidP="00E947B2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E947B2">
              <w:rPr>
                <w:lang w:val="el-GR"/>
              </w:rPr>
              <w:t>Κατάρτιση των όρων δημοπράτησης για την εκποίηση παλαιών μεταλλικών υλικών και ανταλλακτικών (</w:t>
            </w:r>
            <w:r>
              <w:rPr>
                <w:lang w:val="en-US"/>
              </w:rPr>
              <w:t>scrap</w:t>
            </w:r>
            <w:r w:rsidRPr="00E947B2">
              <w:rPr>
                <w:lang w:val="el-GR"/>
              </w:rPr>
              <w:t xml:space="preserve">) </w:t>
            </w:r>
          </w:p>
          <w:p w:rsidR="00E947B2" w:rsidRPr="00E947B2" w:rsidRDefault="00E947B2" w:rsidP="00E947B2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</w:tbl>
    <w:p w:rsidR="00577785" w:rsidRPr="00E947B2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577785" w:rsidRDefault="008E1B7C" w:rsidP="003A0925">
      <w:pPr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</w:p>
    <w:p w:rsidR="008104C4" w:rsidRPr="00A34B98" w:rsidRDefault="008104C4" w:rsidP="00A34B98">
      <w:pPr>
        <w:pStyle w:val="a3"/>
        <w:jc w:val="left"/>
        <w:rPr>
          <w:lang w:val="en-US"/>
        </w:rPr>
      </w:pPr>
    </w:p>
    <w:p w:rsidR="008E1B7C" w:rsidRPr="00AF22A6" w:rsidRDefault="008E1B7C" w:rsidP="00A34B98">
      <w:pPr>
        <w:pStyle w:val="a3"/>
        <w:ind w:left="0" w:firstLine="0"/>
        <w:jc w:val="center"/>
        <w:rPr>
          <w:b/>
          <w:bCs/>
        </w:rPr>
      </w:pPr>
      <w:r w:rsidRPr="00AF22A6">
        <w:rPr>
          <w:b/>
          <w:bCs/>
          <w:lang w:val="en-US"/>
        </w:rPr>
        <w:t>O</w:t>
      </w:r>
      <w:r w:rsidR="008104C4">
        <w:rPr>
          <w:b/>
          <w:bCs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3904" w:rsidRDefault="00253904" w:rsidP="003A0925">
      <w:r>
        <w:separator/>
      </w:r>
    </w:p>
  </w:endnote>
  <w:endnote w:type="continuationSeparator" w:id="1">
    <w:p w:rsidR="00253904" w:rsidRDefault="00253904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3904" w:rsidRDefault="00253904" w:rsidP="003A0925">
      <w:r>
        <w:separator/>
      </w:r>
    </w:p>
  </w:footnote>
  <w:footnote w:type="continuationSeparator" w:id="1">
    <w:p w:rsidR="00253904" w:rsidRDefault="00253904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47B2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53904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62A3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83FDC"/>
    <w:rsid w:val="00DD70DE"/>
    <w:rsid w:val="00DF7E92"/>
    <w:rsid w:val="00E06A31"/>
    <w:rsid w:val="00E20081"/>
    <w:rsid w:val="00E77FE5"/>
    <w:rsid w:val="00E947B2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1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</Template>
  <TotalTime>0</TotalTime>
  <Pages>1</Pages>
  <Words>247</Words>
  <Characters>1340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1601-01-01T00:00:00Z</cp:lastPrinted>
  <dcterms:created xsi:type="dcterms:W3CDTF">2018-06-21T11:24:00Z</dcterms:created>
  <dcterms:modified xsi:type="dcterms:W3CDTF">2018-06-21T11:24:00Z</dcterms:modified>
</cp:coreProperties>
</file>