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082552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082552">
        <w:rPr>
          <w:b/>
          <w:color w:val="548DD4"/>
          <w:lang w:val="el-GR"/>
        </w:rPr>
        <w:instrText xml:space="preserve"> </w:instrText>
      </w:r>
      <w:r w:rsidR="00F47F15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F47F15" w:rsidRPr="00082552">
        <w:rPr>
          <w:b/>
          <w:color w:val="548DD4"/>
          <w:lang w:val="el-GR"/>
        </w:rPr>
        <w:t>1 Ιουνίου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F47F15">
        <w:rPr>
          <w:b/>
        </w:rPr>
      </w:r>
      <w:r>
        <w:rPr>
          <w:b/>
        </w:rPr>
        <w:fldChar w:fldCharType="separate"/>
      </w:r>
      <w:r w:rsidR="00F47F15" w:rsidRPr="00082552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F47F15">
        <w:rPr>
          <w:b/>
          <w:bCs/>
        </w:rPr>
      </w:r>
      <w:r>
        <w:rPr>
          <w:b/>
          <w:bCs/>
        </w:rPr>
        <w:fldChar w:fldCharType="separate"/>
      </w:r>
      <w:r w:rsidR="00F47F15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F47F15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F47F15">
        <w:rPr>
          <w:b/>
          <w:bCs/>
          <w:color w:val="548DD4"/>
        </w:rPr>
        <w:t>10415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F47F15">
        <w:rPr>
          <w:b/>
        </w:rPr>
      </w:r>
      <w:r>
        <w:rPr>
          <w:b/>
        </w:rPr>
        <w:fldChar w:fldCharType="separate"/>
      </w:r>
      <w:r w:rsidR="00F47F15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F47F15">
        <w:rPr>
          <w:b/>
        </w:rPr>
      </w:r>
      <w:r>
        <w:rPr>
          <w:b/>
        </w:rPr>
        <w:fldChar w:fldCharType="separate"/>
      </w:r>
      <w:r w:rsidR="00F47F15">
        <w:rPr>
          <w:b/>
        </w:rPr>
        <w:t> </w:t>
      </w:r>
      <w:r w:rsidR="00F47F15">
        <w:rPr>
          <w:b/>
        </w:rPr>
        <w:t> </w:t>
      </w:r>
      <w:r w:rsidR="00F47F15">
        <w:rPr>
          <w:b/>
        </w:rPr>
        <w:t> </w:t>
      </w:r>
      <w:r w:rsidR="00F47F15">
        <w:rPr>
          <w:b/>
        </w:rPr>
        <w:t> </w:t>
      </w:r>
      <w:r w:rsidR="00F47F15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47F15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47F15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F47F15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F47F15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47F15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47F15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47F15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082552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F47F15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082552" w:rsidRDefault="00F47F15" w:rsidP="009B1632">
            <w:pPr>
              <w:rPr>
                <w:b/>
                <w:bCs/>
                <w:sz w:val="22"/>
                <w:lang w:val="el-GR"/>
              </w:rPr>
            </w:pPr>
            <w:r w:rsidRPr="00082552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82552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F47F15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F47F15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082552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F47F15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F47F15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F47F15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F47F15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F47F15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F47F15">
        <w:rPr>
          <w:b/>
          <w:bCs/>
          <w:color w:val="1F497D"/>
          <w:lang w:val="el-GR"/>
        </w:rPr>
        <w:t>05-06-2018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F47F15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F47F15">
        <w:rPr>
          <w:b/>
          <w:bCs/>
          <w:color w:val="1F497D"/>
          <w:lang w:val="el-GR"/>
        </w:rPr>
        <w:t>Τρίτη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F47F15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F47F15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082552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F47F15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F47F15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82552">
              <w:rPr>
                <w:lang w:val="el-GR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  <w:p w:rsidR="00082552" w:rsidRPr="00082552" w:rsidRDefault="00082552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F47F15" w:rsidRPr="00082552" w:rsidTr="00B27B1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47F15" w:rsidRPr="00A34B98" w:rsidRDefault="00F47F15" w:rsidP="00B27B1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F47F15" w:rsidRDefault="00F47F15" w:rsidP="00B27B16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082552">
              <w:rPr>
                <w:lang w:val="el-GR"/>
              </w:rPr>
              <w:t>20η Αναμόρφωση προϋπολογισμού Δήμου Παγγαίου οικ. έτους 2018</w:t>
            </w:r>
          </w:p>
          <w:p w:rsidR="00082552" w:rsidRPr="00082552" w:rsidRDefault="00082552" w:rsidP="00B27B16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F47F15" w:rsidRPr="007B6062" w:rsidTr="00B27B1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47F15" w:rsidRPr="00A34B98" w:rsidRDefault="00F47F15" w:rsidP="00B27B1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F47F15" w:rsidRDefault="00F47F15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>
              <w:rPr>
                <w:lang w:val="en-US"/>
              </w:rPr>
              <w:t>Έγκριση πρακτικών δημοπρασίας της υπηρεσίας με τίτλο ΄΄Υπηρεσία υλοποίησης του έργου Improving access and quality of health services in inaccessible and remote settlements of the border region of Gotse Delchev Municipality and Municipality of Paggaio΄΄</w:t>
            </w:r>
          </w:p>
          <w:p w:rsidR="00082552" w:rsidRPr="00082552" w:rsidRDefault="00082552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47F15" w:rsidRPr="00082552" w:rsidTr="00B27B1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47F15" w:rsidRPr="00A34B98" w:rsidRDefault="00F47F15" w:rsidP="00B27B1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F47F15" w:rsidRDefault="00F47F15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82552">
              <w:rPr>
                <w:lang w:val="el-GR"/>
              </w:rPr>
              <w:t>Περί έγκρισης πρακτικών αποσφράγισης δικαιολογητικών συμμετοχής - τεχνικών προσφορών &amp; οικονομικών προσφορών για την επιλογή αναδόχου για την εκτέλεση της προμήθειας με τίτλο «ΠΡΟΜΗΘΕΙΑ ΕΛΑΣΤΙΚΩΝ ΜΕΤΑΦΟΡΙΚΩΝ ΜΕΣΩΝ - Μ.Ε.»</w:t>
            </w:r>
          </w:p>
          <w:p w:rsidR="00082552" w:rsidRPr="00082552" w:rsidRDefault="00082552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47F15" w:rsidRPr="00082552" w:rsidTr="00B27B1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47F15" w:rsidRPr="00A34B98" w:rsidRDefault="00F47F15" w:rsidP="00B27B1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F47F15" w:rsidRDefault="00F47F15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82552">
              <w:rPr>
                <w:lang w:val="el-GR"/>
              </w:rPr>
              <w:t>Περί έγκρισης πρακτικού αποσφράγισης δικαιολογητικών κατακύρωσης προσωρινού αναδόχου  για την εκτέλεση της προμήθειας με τίτλο ΄΄ΠΡΟΜΗΘΕΙΑ ΤΡΟΦΙΜΩΝ΄΄</w:t>
            </w:r>
          </w:p>
          <w:p w:rsidR="00082552" w:rsidRPr="00082552" w:rsidRDefault="00082552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47F15" w:rsidRPr="00082552" w:rsidTr="00B27B1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47F15" w:rsidRPr="00A34B98" w:rsidRDefault="00F47F15" w:rsidP="00B27B1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F47F15" w:rsidRDefault="00F47F15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82552">
              <w:rPr>
                <w:lang w:val="el-GR"/>
              </w:rPr>
              <w:t>Περί έγκρισης πρακτικού αποσφράγισης επικαιροποιημένων δικαιολογητικών κατακύρωσης αναδόχου  για την εκτέλεση της προμήθειας με τίτλο ΄΄ΠΡΟΜΗΘΕΙΑ ΟΙΚΟΔΟΜΙΚΩΝ ΥΛΙΚΩΝ΄΄</w:t>
            </w:r>
          </w:p>
          <w:p w:rsidR="00082552" w:rsidRPr="00082552" w:rsidRDefault="00082552" w:rsidP="00082552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082552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EBD" w:rsidRDefault="008C7EBD" w:rsidP="003A0925">
      <w:r>
        <w:separator/>
      </w:r>
    </w:p>
  </w:endnote>
  <w:endnote w:type="continuationSeparator" w:id="1">
    <w:p w:rsidR="008C7EBD" w:rsidRDefault="008C7EBD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EBD" w:rsidRDefault="008C7EBD" w:rsidP="003A0925">
      <w:r>
        <w:separator/>
      </w:r>
    </w:p>
  </w:footnote>
  <w:footnote w:type="continuationSeparator" w:id="1">
    <w:p w:rsidR="008C7EBD" w:rsidRDefault="008C7EBD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552"/>
    <w:rsid w:val="00000AD3"/>
    <w:rsid w:val="000122E6"/>
    <w:rsid w:val="0002122D"/>
    <w:rsid w:val="00030FA4"/>
    <w:rsid w:val="00032D7F"/>
    <w:rsid w:val="00082552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A6CAF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C7EBD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47F15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3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2018-06-01T11:30:00Z</cp:lastPrinted>
  <dcterms:created xsi:type="dcterms:W3CDTF">2018-06-01T11:27:00Z</dcterms:created>
  <dcterms:modified xsi:type="dcterms:W3CDTF">2018-06-01T11:30:00Z</dcterms:modified>
</cp:coreProperties>
</file>