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1C5CA9">
        <w:rPr>
          <w:b/>
          <w:color w:val="548DD4"/>
        </w:rPr>
        <w:instrText xml:space="preserve"> FORMTEXT </w:instrText>
      </w:r>
      <w:r w:rsidR="001779E7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1779E7">
        <w:rPr>
          <w:b/>
          <w:color w:val="548DD4"/>
        </w:rPr>
        <w:t>8 Μαρτίου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1779E7">
        <w:rPr>
          <w:b/>
        </w:rPr>
      </w:r>
      <w:r>
        <w:rPr>
          <w:b/>
        </w:rPr>
        <w:fldChar w:fldCharType="separate"/>
      </w:r>
      <w:r w:rsidR="001779E7">
        <w:rPr>
          <w:b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1779E7">
        <w:rPr>
          <w:b/>
          <w:bCs/>
        </w:rPr>
      </w:r>
      <w:r>
        <w:rPr>
          <w:b/>
          <w:bCs/>
        </w:rPr>
        <w:fldChar w:fldCharType="separate"/>
      </w:r>
      <w:r w:rsidR="001779E7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1779E7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1779E7">
        <w:rPr>
          <w:b/>
          <w:bCs/>
          <w:color w:val="548DD4"/>
        </w:rPr>
        <w:t>4864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1779E7">
        <w:rPr>
          <w:b/>
        </w:rPr>
      </w:r>
      <w:r>
        <w:rPr>
          <w:b/>
        </w:rPr>
        <w:fldChar w:fldCharType="separate"/>
      </w:r>
      <w:r w:rsidR="001779E7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1779E7">
        <w:rPr>
          <w:b/>
        </w:rPr>
      </w:r>
      <w:r>
        <w:rPr>
          <w:b/>
        </w:rPr>
        <w:fldChar w:fldCharType="separate"/>
      </w:r>
      <w:r w:rsidR="001779E7">
        <w:rPr>
          <w:b/>
        </w:rPr>
        <w:t> </w:t>
      </w:r>
      <w:r w:rsidR="001779E7">
        <w:rPr>
          <w:b/>
        </w:rPr>
        <w:t> </w:t>
      </w:r>
      <w:r w:rsidR="001779E7">
        <w:rPr>
          <w:b/>
        </w:rPr>
        <w:t> </w:t>
      </w:r>
      <w:r w:rsidR="001779E7">
        <w:rPr>
          <w:b/>
        </w:rPr>
        <w:t> </w:t>
      </w:r>
      <w:r w:rsidR="001779E7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779E7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779E7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1779E7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1779E7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779E7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779E7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779E7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1779E7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1779E7" w:rsidP="009B1632">
            <w:pPr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1779E7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1779E7">
        <w:rPr>
          <w:rFonts w:ascii="Arial" w:hAnsi="Arial" w:cs="Arial"/>
          <w:b/>
          <w:bCs/>
          <w:u w:val="single"/>
          <w:lang w:val="el-GR"/>
        </w:rPr>
        <w:t>ΕΚΤΑΚΤΗΣ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1D019E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1779E7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1779E7">
        <w:rPr>
          <w:b/>
          <w:lang w:val="el-GR"/>
        </w:rPr>
        <w:t>Έκτακτή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1779E7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1779E7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1779E7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1779E7">
        <w:rPr>
          <w:b/>
          <w:bCs/>
          <w:color w:val="1F497D"/>
          <w:lang w:val="el-GR"/>
        </w:rPr>
        <w:t>09-03-2018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1779E7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1779E7">
        <w:rPr>
          <w:b/>
          <w:bCs/>
          <w:color w:val="1F497D"/>
          <w:lang w:val="el-GR"/>
        </w:rPr>
        <w:t>Παρασκευή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1779E7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1779E7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1D019E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1779E7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Pr="001D019E" w:rsidRDefault="001779E7" w:rsidP="007B6062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1D019E">
              <w:rPr>
                <w:lang w:val="el-GR"/>
              </w:rPr>
              <w:t xml:space="preserve">Επανέγκριση των όρων διακήρυξης και των τευχών δημοπράτησης της προμήθειας με τίτλο ΄΄ΠΡΟΜΗΘΕΙΑ ΜΕΤΑΧΕΙΡΙΣΜΕΝΩΝ ΑΥΤΟΚΙΝΟΥΜΕΝΩΝ ΕΚΣΚΑΦΕΩΝ ΤΥΠΟΥ </w:t>
            </w:r>
            <w:r>
              <w:rPr>
                <w:lang w:val="en-US"/>
              </w:rPr>
              <w:t>JCB</w:t>
            </w:r>
            <w:r w:rsidRPr="001D019E">
              <w:rPr>
                <w:lang w:val="el-GR"/>
              </w:rPr>
              <w:t>΄΄</w:t>
            </w:r>
          </w:p>
        </w:tc>
      </w:tr>
      <w:bookmarkEnd w:id="20"/>
    </w:tbl>
    <w:p w:rsidR="00577785" w:rsidRPr="001D019E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1779E7" w:rsidRPr="001D019E" w:rsidRDefault="001779E7" w:rsidP="001D019E">
      <w:pPr>
        <w:autoSpaceDE w:val="0"/>
        <w:autoSpaceDN w:val="0"/>
        <w:adjustRightInd w:val="0"/>
        <w:jc w:val="both"/>
        <w:rPr>
          <w:lang w:val="el-GR"/>
        </w:rPr>
      </w:pPr>
      <w:r w:rsidRPr="001D019E">
        <w:rPr>
          <w:lang w:val="el-GR"/>
        </w:rPr>
        <w:t>Το θέμα πρέπει να συζητηθεί με τη διαδικασία του κατεπείγοντος διότι από την αναβολή συζήτησής τους θίγονται τα συμφέροντα του δήμου «αμέσως και σπουδαίως».</w:t>
      </w:r>
    </w:p>
    <w:p w:rsidR="001779E7" w:rsidRPr="001D019E" w:rsidRDefault="001779E7" w:rsidP="001D019E">
      <w:pPr>
        <w:autoSpaceDE w:val="0"/>
        <w:autoSpaceDN w:val="0"/>
        <w:adjustRightInd w:val="0"/>
        <w:jc w:val="both"/>
        <w:rPr>
          <w:lang w:val="el-GR"/>
        </w:rPr>
      </w:pPr>
      <w:r w:rsidRPr="001D019E">
        <w:rPr>
          <w:lang w:val="el-GR"/>
        </w:rPr>
        <w:t xml:space="preserve">Είναι απαραίτητη η άμεση λήψη απόφασης επί του ανωτέρω θέματος, διότι κρίνεται επιτακτική η ανάγκη προμήθειας των μεταχειρισμένων αυτοκινούμενων εκσκαφέων τύπου </w:t>
      </w:r>
      <w:r>
        <w:rPr>
          <w:lang w:val="en-US"/>
        </w:rPr>
        <w:t>JCB</w:t>
      </w:r>
      <w:r w:rsidRPr="001D019E">
        <w:rPr>
          <w:lang w:val="el-GR"/>
        </w:rPr>
        <w:t xml:space="preserve">, προκειμένου να υπάρχει ετοιμότητα του δήμου για την αντιμετώπιση ακραίων επικίνδυνων καιρικών φαινομένων. </w:t>
      </w:r>
    </w:p>
    <w:p w:rsidR="008E1B7C" w:rsidRPr="001D019E" w:rsidRDefault="008E1B7C" w:rsidP="003A0925">
      <w:pPr>
        <w:autoSpaceDE w:val="0"/>
        <w:autoSpaceDN w:val="0"/>
        <w:adjustRightInd w:val="0"/>
        <w:rPr>
          <w:lang w:val="el-GR"/>
        </w:rPr>
      </w:pPr>
    </w:p>
    <w:p w:rsidR="008104C4" w:rsidRPr="001D019E" w:rsidRDefault="008104C4" w:rsidP="00A34B98">
      <w:pPr>
        <w:pStyle w:val="a3"/>
        <w:jc w:val="left"/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9CA" w:rsidRDefault="00A839CA" w:rsidP="003A0925">
      <w:r>
        <w:separator/>
      </w:r>
    </w:p>
  </w:endnote>
  <w:endnote w:type="continuationSeparator" w:id="1">
    <w:p w:rsidR="00A839CA" w:rsidRDefault="00A839CA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9CA" w:rsidRDefault="00A839CA" w:rsidP="003A0925">
      <w:r>
        <w:separator/>
      </w:r>
    </w:p>
  </w:footnote>
  <w:footnote w:type="continuationSeparator" w:id="1">
    <w:p w:rsidR="00A839CA" w:rsidRDefault="00A839CA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019E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779E7"/>
    <w:rsid w:val="001A65AA"/>
    <w:rsid w:val="001B6C30"/>
    <w:rsid w:val="001C5CA9"/>
    <w:rsid w:val="001D019E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C704C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839CA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1</TotalTime>
  <Pages>1</Pages>
  <Words>261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2018-03-08T13:40:00Z</dcterms:created>
  <dcterms:modified xsi:type="dcterms:W3CDTF">2018-03-08T13:41:00Z</dcterms:modified>
</cp:coreProperties>
</file>