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1C5CA9">
        <w:rPr>
          <w:b/>
          <w:color w:val="548DD4"/>
        </w:rPr>
        <w:instrText xml:space="preserve"> FORMTEXT </w:instrText>
      </w:r>
      <w:r w:rsidR="005F59D1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5F59D1">
        <w:rPr>
          <w:b/>
          <w:color w:val="548DD4"/>
        </w:rPr>
        <w:t>26 Φεβρουαρίου 2018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5F59D1">
        <w:rPr>
          <w:b/>
        </w:rPr>
      </w:r>
      <w:r>
        <w:rPr>
          <w:b/>
        </w:rPr>
        <w:fldChar w:fldCharType="separate"/>
      </w:r>
      <w:r w:rsidR="005F59D1">
        <w:rPr>
          <w:b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5F59D1">
        <w:rPr>
          <w:b/>
          <w:bCs/>
        </w:rPr>
      </w:r>
      <w:r>
        <w:rPr>
          <w:b/>
          <w:bCs/>
        </w:rPr>
        <w:fldChar w:fldCharType="separate"/>
      </w:r>
      <w:r w:rsidR="005F59D1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5F59D1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5F59D1">
        <w:rPr>
          <w:b/>
          <w:bCs/>
          <w:color w:val="548DD4"/>
        </w:rPr>
        <w:t>4015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5F59D1">
        <w:rPr>
          <w:b/>
        </w:rPr>
      </w:r>
      <w:r>
        <w:rPr>
          <w:b/>
        </w:rPr>
        <w:fldChar w:fldCharType="separate"/>
      </w:r>
      <w:r w:rsidR="005F59D1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5F59D1">
        <w:rPr>
          <w:b/>
        </w:rPr>
      </w:r>
      <w:r>
        <w:rPr>
          <w:b/>
        </w:rPr>
        <w:fldChar w:fldCharType="separate"/>
      </w:r>
      <w:r w:rsidR="005F59D1">
        <w:rPr>
          <w:b/>
        </w:rPr>
        <w:t> </w:t>
      </w:r>
      <w:r w:rsidR="005F59D1">
        <w:rPr>
          <w:b/>
        </w:rPr>
        <w:t> </w:t>
      </w:r>
      <w:r w:rsidR="005F59D1">
        <w:rPr>
          <w:b/>
        </w:rPr>
        <w:t> </w:t>
      </w:r>
      <w:r w:rsidR="005F59D1">
        <w:rPr>
          <w:b/>
        </w:rPr>
        <w:t> </w:t>
      </w:r>
      <w:r w:rsidR="005F59D1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F59D1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F59D1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5F59D1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5F59D1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F59D1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F59D1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F59D1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73013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5F59D1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2A248C" w:rsidRDefault="005F59D1" w:rsidP="009B1632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5F59D1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5F59D1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3A0925">
      <w:pPr>
        <w:autoSpaceDE w:val="0"/>
        <w:autoSpaceDN w:val="0"/>
        <w:adjustRightInd w:val="0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5F59D1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5F59D1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5F59D1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5F59D1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5F59D1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5F59D1">
        <w:rPr>
          <w:b/>
          <w:bCs/>
          <w:color w:val="1F497D"/>
          <w:lang w:val="el-GR"/>
        </w:rPr>
        <w:t>02-03-2018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5F59D1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5F59D1">
        <w:rPr>
          <w:b/>
          <w:bCs/>
          <w:color w:val="1F497D"/>
          <w:lang w:val="el-GR"/>
        </w:rPr>
        <w:t>Παρασκευή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5F59D1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5F59D1">
        <w:rPr>
          <w:b/>
          <w:bCs/>
          <w:color w:val="1F497D"/>
          <w:lang w:val="el-GR"/>
        </w:rPr>
        <w:t>09:00πμ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7B6062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5F59D1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Pr="007B6062" w:rsidRDefault="005F59D1" w:rsidP="007B6062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Έγκριση διενέργειας δαπάνης του έργου με τίτλο ΄΄Υπογειοποίηση τμήματος εναέριου ηλεκτρικού δικτύου στην παραλιακή οδό Ν. Περάμου (υποέργο ΟΚΩ)΄΄</w:t>
            </w:r>
          </w:p>
        </w:tc>
      </w:tr>
      <w:bookmarkEnd w:id="20"/>
      <w:tr w:rsidR="005F59D1" w:rsidRPr="007B6062" w:rsidTr="00F2464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5F59D1" w:rsidRPr="00A34B98" w:rsidRDefault="005F59D1" w:rsidP="00F24645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5F59D1" w:rsidRPr="007B6062" w:rsidRDefault="005F59D1" w:rsidP="00F24645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Έγκριση διενέργειας δαπάνης της υπηρεσίας με τίτλο ΄΄ΠΑΡΟΧΗ ΥΠΗΡΕΣΙΩΝ ΑΣΦΑΛΙΣΗΣ ΟΧΗΜΑΤΩΝ &amp; ΑΚΙΝΗΤΩΝ΄΄</w:t>
            </w:r>
          </w:p>
        </w:tc>
      </w:tr>
      <w:tr w:rsidR="005F59D1" w:rsidRPr="007B6062" w:rsidTr="00F2464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5F59D1" w:rsidRPr="00A34B98" w:rsidRDefault="005F59D1" w:rsidP="00F24645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5F59D1" w:rsidRPr="007B6062" w:rsidRDefault="005F59D1" w:rsidP="00F24645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Έγκριση δαπάνης πιστώσεων πολυετών δαπανών για την υπηρεσία με τίτλο ΄΄ΠΑΡΟΧΗ ΥΠΗΡΕΣΙΩΝ ΑΣΦΑΛΙΣΗΣ ΟΧΗΜΑΤΩΝ &amp; ΑΚΙΝΗΤΩΝ΄΄</w:t>
            </w:r>
          </w:p>
        </w:tc>
      </w:tr>
      <w:tr w:rsidR="005F59D1" w:rsidRPr="007B6062" w:rsidTr="00F2464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5F59D1" w:rsidRPr="00A34B98" w:rsidRDefault="005F59D1" w:rsidP="00F24645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5F59D1" w:rsidRPr="007B6062" w:rsidRDefault="005F59D1" w:rsidP="00F24645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Έγκριση διάθεσης πιστώσεων σε βάρος διαφόρων κωδικών του προϋπολογισμού εξόδων οικ. έτους 2018 του Δ. Παγγαίου</w:t>
            </w:r>
          </w:p>
        </w:tc>
      </w:tr>
      <w:tr w:rsidR="005F59D1" w:rsidRPr="007B6062" w:rsidTr="00F2464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5F59D1" w:rsidRPr="00A34B98" w:rsidRDefault="005F59D1" w:rsidP="00F24645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5F59D1" w:rsidRPr="007B6062" w:rsidRDefault="005F59D1" w:rsidP="00F24645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Έγκριση μελέτης, τευχών δημοπράτησης και όρων διακήρυξης συνοπτικού διαγωνισμού της υπηρεσίας με τίτλο ΄΄ΠΑΡΟΧΗ ΥΠΗΡΕΣΙΩΝ ΑΣΦΑΛΙΣΗΣ ΟΧΗΜΑΤΩΝ &amp; ΑΚΙΝΗΤΩΝ΄΄</w:t>
            </w:r>
          </w:p>
        </w:tc>
      </w:tr>
      <w:tr w:rsidR="005F59D1" w:rsidRPr="007B6062" w:rsidTr="00F2464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5F59D1" w:rsidRPr="00A34B98" w:rsidRDefault="005F59D1" w:rsidP="00F24645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5F59D1" w:rsidRPr="007B6062" w:rsidRDefault="005F59D1" w:rsidP="00F24645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Συγκρότηση Επιτροπής Διαγωνισμού &amp; Αξιολόγησης για τη διεξαγωγή δημοπρασίας της υπηρεσίας με τίτλο ΄΄ΠΑΡΟΧΗ ΥΠΗΡΕΣΙΩΝ ΑΣΦΑΛΙΣΗΣ ΟΧΗΜΑΤΩΝ &amp; ΑΚΙΝΗΤΩΝ΄΄</w:t>
            </w:r>
          </w:p>
        </w:tc>
      </w:tr>
    </w:tbl>
    <w:p w:rsidR="00577785" w:rsidRDefault="00577785" w:rsidP="003A0925">
      <w:pPr>
        <w:autoSpaceDE w:val="0"/>
        <w:autoSpaceDN w:val="0"/>
        <w:adjustRightInd w:val="0"/>
        <w:rPr>
          <w:lang w:val="en-US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935" w:rsidRDefault="00F03935" w:rsidP="003A0925">
      <w:r>
        <w:separator/>
      </w:r>
    </w:p>
  </w:endnote>
  <w:endnote w:type="continuationSeparator" w:id="1">
    <w:p w:rsidR="00F03935" w:rsidRDefault="00F03935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935" w:rsidRDefault="00F03935" w:rsidP="003A0925">
      <w:r>
        <w:separator/>
      </w:r>
    </w:p>
  </w:footnote>
  <w:footnote w:type="continuationSeparator" w:id="1">
    <w:p w:rsidR="00F03935" w:rsidRDefault="00F03935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4F33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5F59D1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EF4F33"/>
    <w:rsid w:val="00F03935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0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0</TotalTime>
  <Pages>1</Pages>
  <Words>303</Words>
  <Characters>1641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1</cp:revision>
  <cp:lastPrinted>1601-01-01T00:00:00Z</cp:lastPrinted>
  <dcterms:created xsi:type="dcterms:W3CDTF">2018-02-26T13:40:00Z</dcterms:created>
  <dcterms:modified xsi:type="dcterms:W3CDTF">2018-02-26T13:40:00Z</dcterms:modified>
</cp:coreProperties>
</file>