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0604AD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B7398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B7398">
        <w:rPr>
          <w:b/>
          <w:color w:val="548DD4"/>
          <w:lang w:val="el-GR"/>
        </w:rPr>
        <w:instrText xml:space="preserve"> </w:instrText>
      </w:r>
      <w:r w:rsidR="000604AD" w:rsidRPr="001C5CA9">
        <w:rPr>
          <w:b/>
          <w:color w:val="548DD4"/>
        </w:rPr>
      </w:r>
      <w:r w:rsidR="000604AD" w:rsidRPr="001C5CA9">
        <w:rPr>
          <w:b/>
          <w:color w:val="548DD4"/>
        </w:rPr>
        <w:fldChar w:fldCharType="separate"/>
      </w:r>
      <w:r w:rsidR="005A72AF" w:rsidRPr="007B7398">
        <w:rPr>
          <w:b/>
          <w:color w:val="548DD4"/>
          <w:lang w:val="el-GR"/>
        </w:rPr>
        <w:t>2 Οκτωβρίου 2017</w:t>
      </w:r>
      <w:r w:rsidR="000604AD" w:rsidRPr="001C5CA9">
        <w:rPr>
          <w:b/>
          <w:color w:val="548DD4"/>
        </w:rPr>
        <w:fldChar w:fldCharType="end"/>
      </w:r>
      <w:bookmarkEnd w:id="0"/>
    </w:p>
    <w:p w:rsidR="00F5413D" w:rsidRPr="00D24F2A" w:rsidRDefault="000604AD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A72AF" w:rsidRPr="007B7398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604A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9B325F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9B325F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5A72AF" w:rsidRPr="009B325F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9B325F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9B325F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9B325F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5A72AF" w:rsidRPr="009B325F">
        <w:rPr>
          <w:b/>
          <w:bCs/>
          <w:color w:val="548DD4"/>
          <w:lang w:val="el-GR"/>
        </w:rPr>
        <w:t>25411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0604AD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A72AF" w:rsidRPr="009B325F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0604AD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5A72AF">
        <w:rPr>
          <w:b/>
        </w:rPr>
        <w:t> </w:t>
      </w:r>
      <w:r w:rsidR="005A72AF">
        <w:rPr>
          <w:b/>
        </w:rPr>
        <w:t> </w:t>
      </w:r>
      <w:r w:rsidR="005A72AF">
        <w:rPr>
          <w:b/>
        </w:rPr>
        <w:t> </w:t>
      </w:r>
      <w:r w:rsidR="005A72AF">
        <w:rPr>
          <w:b/>
        </w:rPr>
        <w:t> </w:t>
      </w:r>
      <w:r w:rsidR="005A72AF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0604AD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A72AF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0604AD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A72AF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0604AD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5A72AF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0604AD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A72AF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0604AD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A72AF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0604AD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5A72AF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9B325F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5A72AF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B7398" w:rsidRDefault="005A72AF" w:rsidP="009B1632">
            <w:pPr>
              <w:rPr>
                <w:b/>
                <w:bCs/>
                <w:sz w:val="22"/>
                <w:lang w:val="el-GR"/>
              </w:rPr>
            </w:pPr>
            <w:r w:rsidRPr="007B7398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7B7398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0604AD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0604AD">
        <w:rPr>
          <w:rFonts w:ascii="Arial" w:hAnsi="Arial" w:cs="Arial"/>
          <w:b/>
          <w:bCs/>
          <w:u w:val="single"/>
          <w:lang w:val="el-GR"/>
        </w:rPr>
      </w:r>
      <w:r w:rsidR="000604AD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5A72AF">
        <w:rPr>
          <w:rFonts w:ascii="Arial" w:hAnsi="Arial" w:cs="Arial"/>
          <w:b/>
          <w:bCs/>
          <w:u w:val="single"/>
          <w:lang w:val="el-GR"/>
        </w:rPr>
        <w:t>ΤΑΚΤΙΚΗΣ</w:t>
      </w:r>
      <w:r w:rsidR="000604AD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0604AD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0604AD" w:rsidRPr="004528F9">
        <w:rPr>
          <w:b/>
          <w:lang w:val="el-GR"/>
        </w:rPr>
      </w:r>
      <w:r w:rsidR="000604AD" w:rsidRPr="004528F9">
        <w:rPr>
          <w:b/>
          <w:lang w:val="el-GR"/>
        </w:rPr>
        <w:fldChar w:fldCharType="separate"/>
      </w:r>
      <w:r w:rsidR="005A72AF">
        <w:rPr>
          <w:b/>
          <w:lang w:val="el-GR"/>
        </w:rPr>
        <w:t>Τακτική</w:t>
      </w:r>
      <w:r w:rsidR="000604AD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0604AD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0604AD" w:rsidRPr="004528F9">
        <w:rPr>
          <w:b/>
          <w:lang w:val="el-GR"/>
        </w:rPr>
      </w:r>
      <w:r w:rsidR="000604AD" w:rsidRPr="004528F9">
        <w:rPr>
          <w:b/>
          <w:lang w:val="el-GR"/>
        </w:rPr>
        <w:fldChar w:fldCharType="separate"/>
      </w:r>
      <w:r w:rsidR="005A72AF">
        <w:rPr>
          <w:b/>
          <w:lang w:val="el-GR"/>
        </w:rPr>
        <w:t>Αίθουσα Συνεδριάσεων Δημοτικού Συμβουλίου</w:t>
      </w:r>
      <w:r w:rsidR="000604AD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0604A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0604AD" w:rsidRPr="006836C7">
        <w:rPr>
          <w:b/>
          <w:bCs/>
          <w:color w:val="1F497D"/>
          <w:lang w:val="el-GR"/>
        </w:rPr>
      </w:r>
      <w:r w:rsidR="000604AD" w:rsidRPr="006836C7">
        <w:rPr>
          <w:b/>
          <w:bCs/>
          <w:color w:val="1F497D"/>
          <w:lang w:val="el-GR"/>
        </w:rPr>
        <w:fldChar w:fldCharType="separate"/>
      </w:r>
      <w:r w:rsidR="005A72AF">
        <w:rPr>
          <w:b/>
          <w:bCs/>
          <w:color w:val="1F497D"/>
          <w:lang w:val="el-GR"/>
        </w:rPr>
        <w:t>06-10-2017</w:t>
      </w:r>
      <w:r w:rsidR="000604A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0604AD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604AD" w:rsidRPr="006836C7">
        <w:rPr>
          <w:b/>
          <w:bCs/>
          <w:color w:val="1F497D"/>
          <w:lang w:val="el-GR"/>
        </w:rPr>
      </w:r>
      <w:r w:rsidR="000604AD" w:rsidRPr="006836C7">
        <w:rPr>
          <w:b/>
          <w:bCs/>
          <w:color w:val="1F497D"/>
          <w:lang w:val="el-GR"/>
        </w:rPr>
        <w:fldChar w:fldCharType="separate"/>
      </w:r>
      <w:r w:rsidR="005A72AF">
        <w:rPr>
          <w:b/>
          <w:bCs/>
          <w:color w:val="1F497D"/>
          <w:lang w:val="el-GR"/>
        </w:rPr>
        <w:t>Παρασκευή</w:t>
      </w:r>
      <w:r w:rsidR="000604AD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0604AD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604AD" w:rsidRPr="006836C7">
        <w:rPr>
          <w:b/>
          <w:bCs/>
          <w:color w:val="1F497D"/>
          <w:lang w:val="el-GR"/>
        </w:rPr>
      </w:r>
      <w:r w:rsidR="000604AD" w:rsidRPr="006836C7">
        <w:rPr>
          <w:b/>
          <w:bCs/>
          <w:color w:val="1F497D"/>
          <w:lang w:val="el-GR"/>
        </w:rPr>
        <w:fldChar w:fldCharType="separate"/>
      </w:r>
      <w:r w:rsidR="005A72AF">
        <w:rPr>
          <w:b/>
          <w:bCs/>
          <w:color w:val="1F497D"/>
          <w:lang w:val="el-GR"/>
        </w:rPr>
        <w:t>09:00πμ</w:t>
      </w:r>
      <w:r w:rsidR="000604AD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9B325F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5A72AF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Έγκριση διενέργειας δαπάνης της προμήθειας με τίτλο ''ΠΡΟΜΗΘΕΙΑ ΔΥΟ ΜΕΤΑΧΕΙΡΙΣΜΕΝΩΝ ΗΜΙΦΟΡΤΗΓΩΝ ΤΥΠΟΥ 4Χ4''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Έγκριση διάθεσης πιστώσεων σε βάρος διαφόρων κωδικών του προϋπολογισμού εξόδων οικ. έτους 2017 του Δ. Παγγαίου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Έγκριση δαπάνης πιστώσεων πολυετών δαπανών για την προμήθεια με τίτλο «ΠΡΟΜΗΘΕΙΑ ΓΡΑΦΙΚΗΣ ΥΛΗΣ»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Έγκριση των όρων διακήρυξης και των τευχών δημοπράτησης της προμήθειας με τίτλο «ΠΡΟΜΗΘΕΙΑ ΔΥΟ ΜΕΤΑΧΕΙΡΙΣΜΕΝΩΝ ΗΜΙΦΟΡΤΗΓΩΝ ΤΥΠΟΥ 4Χ4»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εκτέλεση της προμήθειας με τίτλο «ΠΡΟΜΗΘΕΙΑ ΤΡΟΦΙΜΩΝ»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B7398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εκτέλεση της προμήθειας με τίτλο «ΠΡΟΜΗΘΕΙΑ ΕΙΔΩΝ ΠΑΝΤΟΠΩΛΕΙΟΥ»</w:t>
            </w:r>
          </w:p>
          <w:p w:rsidR="007B7398" w:rsidRPr="007B7398" w:rsidRDefault="007B7398" w:rsidP="007B7398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2D3DBF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B7398">
              <w:rPr>
                <w:lang w:val="el-GR"/>
              </w:rPr>
              <w:t>34η Αναμόρφωση προϋπολογισμού Δήμου Παγγαίου οικ. έτους 2017</w:t>
            </w:r>
          </w:p>
          <w:p w:rsidR="007B7398" w:rsidRPr="007B7398" w:rsidRDefault="007B7398" w:rsidP="002D3DBF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5A72AF" w:rsidRPr="009B325F" w:rsidTr="002D3DBF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5A72AF" w:rsidRPr="00A34B98" w:rsidRDefault="005A72AF" w:rsidP="002D3DBF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5A72AF" w:rsidRDefault="005A72AF" w:rsidP="002D3DBF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B7398">
              <w:rPr>
                <w:lang w:val="el-GR"/>
              </w:rPr>
              <w:t>Σύνταξη σχεδίου Προϋπολογισμού του Δήμου Παγγαίου οικονομικού έτους 2018</w:t>
            </w:r>
          </w:p>
          <w:p w:rsidR="007B7398" w:rsidRPr="007B7398" w:rsidRDefault="007B7398" w:rsidP="002D3DBF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7B7398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104C4" w:rsidRPr="00A34B98" w:rsidRDefault="000604AD" w:rsidP="009B325F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08B" w:rsidRDefault="00B8308B" w:rsidP="003A0925">
      <w:r>
        <w:separator/>
      </w:r>
    </w:p>
  </w:endnote>
  <w:endnote w:type="continuationSeparator" w:id="1">
    <w:p w:rsidR="00B8308B" w:rsidRDefault="00B8308B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08B" w:rsidRDefault="00B8308B" w:rsidP="003A0925">
      <w:r>
        <w:separator/>
      </w:r>
    </w:p>
  </w:footnote>
  <w:footnote w:type="continuationSeparator" w:id="1">
    <w:p w:rsidR="00B8308B" w:rsidRDefault="00B8308B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7398"/>
    <w:rsid w:val="00000AD3"/>
    <w:rsid w:val="000122E6"/>
    <w:rsid w:val="0002122D"/>
    <w:rsid w:val="00030FA4"/>
    <w:rsid w:val="00032D7F"/>
    <w:rsid w:val="000604AD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A72AF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B7398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B325F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8308B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325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2017-10-02T12:10:00Z</dcterms:created>
  <dcterms:modified xsi:type="dcterms:W3CDTF">2017-10-02T12:11:00Z</dcterms:modified>
</cp:coreProperties>
</file>