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524386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524386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040F1F" w:rsidRPr="00524386">
        <w:rPr>
          <w:b/>
          <w:color w:val="548DD4"/>
          <w:lang w:val="el-GR"/>
        </w:rPr>
        <w:t>16 Δεκεμβρίου 2016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040F1F" w:rsidRPr="00524386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040F1F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2B0BE1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040F1F">
        <w:rPr>
          <w:b/>
          <w:bCs/>
          <w:color w:val="548DD4"/>
        </w:rPr>
        <w:t>32460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040F1F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040F1F">
        <w:rPr>
          <w:b/>
        </w:rPr>
        <w:t> </w:t>
      </w:r>
      <w:r w:rsidR="00040F1F">
        <w:rPr>
          <w:b/>
        </w:rPr>
        <w:t> </w:t>
      </w:r>
      <w:r w:rsidR="00040F1F">
        <w:rPr>
          <w:b/>
        </w:rPr>
        <w:t> </w:t>
      </w:r>
      <w:r w:rsidR="00040F1F">
        <w:rPr>
          <w:b/>
        </w:rPr>
        <w:t> </w:t>
      </w:r>
      <w:r w:rsidR="00040F1F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proofErr w:type="spellStart"/>
            <w:r w:rsidRPr="003B3963">
              <w:rPr>
                <w:lang w:val="el-GR"/>
              </w:rPr>
              <w:t>Ταχ.Δ</w:t>
            </w:r>
            <w:proofErr w:type="spellEnd"/>
            <w:r w:rsidRPr="003B3963">
              <w:rPr>
                <w:lang w:val="el-GR"/>
              </w:rPr>
              <w:t>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40F1F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proofErr w:type="spellStart"/>
            <w:r w:rsidRPr="003B3963">
              <w:rPr>
                <w:lang w:val="el-GR"/>
              </w:rPr>
              <w:t>Ταχ.Κώδικας</w:t>
            </w:r>
            <w:proofErr w:type="spellEnd"/>
            <w:r w:rsidRPr="003B3963">
              <w:rPr>
                <w:lang w:val="el-GR"/>
              </w:rPr>
              <w:t xml:space="preserve">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40F1F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 w:rsidRPr="003B3963">
              <w:rPr>
                <w:lang w:val="el-GR"/>
              </w:rPr>
              <w:t>Πληροφ</w:t>
            </w:r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040F1F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40F1F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40F1F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40F1F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8208"/>
      </w:tblGrid>
      <w:tr w:rsidR="00424005" w:rsidRPr="00B33BA0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040F1F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B33BA0" w:rsidRDefault="00040F1F" w:rsidP="009B1632">
            <w:pPr>
              <w:rPr>
                <w:b/>
                <w:bCs/>
                <w:sz w:val="22"/>
                <w:lang w:val="el-GR"/>
              </w:rPr>
            </w:pPr>
            <w:r w:rsidRPr="00B33BA0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B33BA0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bookmarkStart w:id="13" w:name="_GoBack"/>
      <w:bookmarkEnd w:id="13"/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4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8104C4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040F1F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4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5" w:name="arxi"/>
      <w:bookmarkEnd w:id="15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6" w:name="eidos_synedriasis"/>
      <w:r w:rsidR="008104C4" w:rsidRPr="004528F9">
        <w:rPr>
          <w:b/>
          <w:lang w:val="el-GR"/>
        </w:rPr>
        <w:instrText xml:space="preserve"> FORMTEXT </w:instrText>
      </w:r>
      <w:r w:rsidR="008104C4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040F1F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6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7" w:name="aithousa"/>
      <w:r w:rsidR="008104C4" w:rsidRPr="004528F9">
        <w:rPr>
          <w:b/>
          <w:lang w:val="el-GR"/>
        </w:rPr>
        <w:instrText xml:space="preserve"> FORMTEXT </w:instrText>
      </w:r>
      <w:r w:rsidR="008104C4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040F1F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7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8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216FED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040F1F">
        <w:rPr>
          <w:b/>
          <w:bCs/>
          <w:color w:val="1F497D"/>
          <w:lang w:val="el-GR"/>
        </w:rPr>
        <w:t>21-12-2016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9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3A0925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040F1F">
        <w:rPr>
          <w:b/>
          <w:bCs/>
          <w:color w:val="1F497D"/>
          <w:lang w:val="el-GR"/>
        </w:rPr>
        <w:t>Τετάρτη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20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3A0925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040F1F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20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9100"/>
      </w:tblGrid>
      <w:tr w:rsidR="00AA03DB" w:rsidRPr="00B33BA0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040F1F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1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040F1F" w:rsidP="0052438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524386">
              <w:rPr>
                <w:lang w:val="el-GR"/>
              </w:rPr>
              <w:t>Έγκριση διάθεσης πιστώσεων σε βάρος διαφόρων κωδικών του προϋπολογισμού εξόδων οικ. έτους 2016 του Δ. Παγγαίου</w:t>
            </w:r>
          </w:p>
          <w:p w:rsidR="00524386" w:rsidRPr="00524386" w:rsidRDefault="00524386" w:rsidP="0052438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1"/>
      <w:tr w:rsidR="00040F1F" w:rsidRPr="00B33BA0" w:rsidTr="004941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40F1F" w:rsidRPr="00A34B98" w:rsidRDefault="00040F1F" w:rsidP="004941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040F1F" w:rsidRDefault="00040F1F" w:rsidP="00494118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524386">
              <w:rPr>
                <w:lang w:val="el-GR"/>
              </w:rPr>
              <w:t xml:space="preserve">45η Αναμόρφωση προϋπολογισμού Δήμου Παγγαίου οικ. έτους 2016   </w:t>
            </w:r>
          </w:p>
          <w:p w:rsidR="00524386" w:rsidRPr="00524386" w:rsidRDefault="00524386" w:rsidP="00494118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040F1F" w:rsidRPr="00B33BA0" w:rsidTr="004941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40F1F" w:rsidRPr="00A34B98" w:rsidRDefault="00040F1F" w:rsidP="004941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040F1F" w:rsidRDefault="00040F1F" w:rsidP="00494118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524386">
              <w:rPr>
                <w:lang w:val="el-GR"/>
              </w:rPr>
              <w:t>Ανατροπή Αναλήψεων Υποχρεώσεων οικ. έτους 2016</w:t>
            </w:r>
          </w:p>
          <w:p w:rsidR="00524386" w:rsidRPr="00524386" w:rsidRDefault="00524386" w:rsidP="00494118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040F1F" w:rsidRPr="00B33BA0" w:rsidTr="004941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40F1F" w:rsidRPr="00A34B98" w:rsidRDefault="00040F1F" w:rsidP="004941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040F1F" w:rsidRDefault="00040F1F" w:rsidP="0052438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524386">
              <w:rPr>
                <w:lang w:val="el-GR"/>
              </w:rPr>
              <w:t xml:space="preserve">Περί έγκρισης του Πρακτικού </w:t>
            </w:r>
            <w:r>
              <w:rPr>
                <w:lang w:val="en-US"/>
              </w:rPr>
              <w:t>IV</w:t>
            </w:r>
            <w:r w:rsidRPr="00524386">
              <w:rPr>
                <w:lang w:val="el-GR"/>
              </w:rPr>
              <w:t xml:space="preserve"> του έργου «ΕΓΚΑΤΑΣΤΑΣΗ ΕΠΕΞΕΡΓΑΣΙΑΣ ΛΥΜΑΤΩΝ ΔΗΜΟΤΙΚΗΣ ΕΝΟΤΗΤΑΣ ΟΡΦΑΝΟΥ ΔΗΜΟΥ ΠΑΓΓΑΙΟΥ» και εξέταση τυχόν κατατεθεισών ενστάσεων επ' αυτού </w:t>
            </w:r>
          </w:p>
          <w:p w:rsidR="00524386" w:rsidRPr="00524386" w:rsidRDefault="00524386" w:rsidP="00494118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Pr="00524386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2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2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FE0" w:rsidRDefault="004A3FE0" w:rsidP="003A0925">
      <w:r>
        <w:separator/>
      </w:r>
    </w:p>
  </w:endnote>
  <w:endnote w:type="continuationSeparator" w:id="0">
    <w:p w:rsidR="004A3FE0" w:rsidRDefault="004A3FE0" w:rsidP="003A0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FE0" w:rsidRDefault="004A3FE0" w:rsidP="003A0925">
      <w:r>
        <w:separator/>
      </w:r>
    </w:p>
  </w:footnote>
  <w:footnote w:type="continuationSeparator" w:id="0">
    <w:p w:rsidR="004A3FE0" w:rsidRDefault="004A3FE0" w:rsidP="003A0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386"/>
    <w:rsid w:val="00000AD3"/>
    <w:rsid w:val="000122E6"/>
    <w:rsid w:val="0002122D"/>
    <w:rsid w:val="00030FA4"/>
    <w:rsid w:val="00032D7F"/>
    <w:rsid w:val="00040F1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A3FE0"/>
    <w:rsid w:val="004C1390"/>
    <w:rsid w:val="004D623C"/>
    <w:rsid w:val="004E2BDB"/>
    <w:rsid w:val="00524386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16C00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33BA0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E469D-9F79-423E-983E-2EF92AFA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1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Odusseas</cp:lastModifiedBy>
  <cp:revision>2</cp:revision>
  <cp:lastPrinted>2016-12-16T13:32:00Z</cp:lastPrinted>
  <dcterms:created xsi:type="dcterms:W3CDTF">2016-12-16T11:38:00Z</dcterms:created>
  <dcterms:modified xsi:type="dcterms:W3CDTF">2016-12-16T11:38:00Z</dcterms:modified>
</cp:coreProperties>
</file>